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BD396" w14:textId="3399E534" w:rsidR="00494407" w:rsidRPr="00900829" w:rsidRDefault="00823EA4" w:rsidP="00B60E29">
      <w:pPr>
        <w:pStyle w:val="JNEMEnacabezado1"/>
        <w:rPr>
          <w:lang w:val="es-CL"/>
        </w:rPr>
      </w:pPr>
      <w:r w:rsidRPr="00900829">
        <w:rPr>
          <w:lang w:val="es-CL"/>
        </w:rPr>
        <w:t>Escribe aquí el título de tu contribución</w:t>
      </w:r>
      <w:r w:rsidR="00975AFB" w:rsidRPr="00900829">
        <w:rPr>
          <w:lang w:val="es-CL"/>
        </w:rPr>
        <w:t xml:space="preserve"> (</w:t>
      </w:r>
      <w:r w:rsidR="00EE5B57">
        <w:rPr>
          <w:lang w:val="es-CL"/>
        </w:rPr>
        <w:t>Tamaño 14, E</w:t>
      </w:r>
      <w:r w:rsidR="006F3CC7">
        <w:rPr>
          <w:caps w:val="0"/>
          <w:lang w:val="es-CL"/>
        </w:rPr>
        <w:t>ncabezado</w:t>
      </w:r>
      <w:r w:rsidR="00EE5B57">
        <w:rPr>
          <w:lang w:val="es-CL"/>
        </w:rPr>
        <w:t xml:space="preserve"> 1)</w:t>
      </w:r>
    </w:p>
    <w:p w14:paraId="73D0DF61" w14:textId="77777777" w:rsidR="00E13DC9" w:rsidRPr="002447F3" w:rsidRDefault="00E13DC9" w:rsidP="002447F3">
      <w:pPr>
        <w:pStyle w:val="JNEMAutorInstitucin"/>
        <w:spacing w:after="0" w:line="240" w:lineRule="auto"/>
        <w:jc w:val="both"/>
        <w:rPr>
          <w:lang w:val="es-CL"/>
        </w:rPr>
      </w:pPr>
      <w:r w:rsidRPr="002447F3">
        <w:rPr>
          <w:lang w:val="es-CL"/>
        </w:rPr>
        <w:t xml:space="preserve">Primera línea: </w:t>
      </w:r>
      <w:r w:rsidR="00823EA4" w:rsidRPr="002447F3">
        <w:rPr>
          <w:lang w:val="es-CL"/>
        </w:rPr>
        <w:t>Escribe aquí los nombres de los aut</w:t>
      </w:r>
      <w:r w:rsidR="002447F3" w:rsidRPr="002447F3">
        <w:rPr>
          <w:lang w:val="es-CL"/>
        </w:rPr>
        <w:t xml:space="preserve">ores y subraya el nombre del autor/a principal. </w:t>
      </w:r>
    </w:p>
    <w:p w14:paraId="2F168DCA" w14:textId="77777777" w:rsidR="00E13DC9" w:rsidRPr="002447F3" w:rsidRDefault="002447F3" w:rsidP="002447F3">
      <w:pPr>
        <w:pStyle w:val="JNEMAutorInstitucin"/>
        <w:spacing w:after="0" w:line="240" w:lineRule="auto"/>
        <w:jc w:val="both"/>
        <w:rPr>
          <w:lang w:val="es-CL"/>
        </w:rPr>
      </w:pPr>
      <w:r w:rsidRPr="002447F3">
        <w:rPr>
          <w:lang w:val="es-CL"/>
        </w:rPr>
        <w:t>Segunda línea: Institución</w:t>
      </w:r>
      <w:r>
        <w:rPr>
          <w:lang w:val="es-CL"/>
        </w:rPr>
        <w:t xml:space="preserve"> de los/as autores/as en orden correspondiente a sus nombres.  </w:t>
      </w:r>
      <w:r w:rsidRPr="002447F3">
        <w:rPr>
          <w:lang w:val="es-CL"/>
        </w:rPr>
        <w:t xml:space="preserve"> </w:t>
      </w:r>
    </w:p>
    <w:p w14:paraId="0F4A5A79" w14:textId="77777777" w:rsidR="00E13DC9" w:rsidRDefault="002447F3" w:rsidP="002447F3">
      <w:pPr>
        <w:pStyle w:val="JNEMAutorInstitucin"/>
        <w:spacing w:after="0" w:line="240" w:lineRule="auto"/>
        <w:jc w:val="both"/>
        <w:rPr>
          <w:lang w:val="es-CL"/>
        </w:rPr>
      </w:pPr>
      <w:r>
        <w:rPr>
          <w:lang w:val="es-CL"/>
        </w:rPr>
        <w:t xml:space="preserve">Tercera línea: Mail de de los/as autores/as en orden correspondiente a sus nombres. </w:t>
      </w:r>
    </w:p>
    <w:p w14:paraId="7DF7885E" w14:textId="4FD0D1AB" w:rsidR="00616C9E" w:rsidRPr="002447F3" w:rsidRDefault="00616C9E" w:rsidP="002447F3">
      <w:pPr>
        <w:pStyle w:val="JNEMAutorInstitucin"/>
        <w:spacing w:after="0" w:line="240" w:lineRule="auto"/>
        <w:jc w:val="both"/>
        <w:rPr>
          <w:lang w:val="es-CL"/>
        </w:rPr>
      </w:pPr>
      <w:r>
        <w:rPr>
          <w:lang w:val="es-CL"/>
        </w:rPr>
        <w:t xml:space="preserve">Cuarta línea: </w:t>
      </w:r>
      <w:r w:rsidRPr="00616C9E">
        <w:rPr>
          <w:i/>
          <w:lang w:val="es-CL"/>
        </w:rPr>
        <w:t>Temática según categoría</w:t>
      </w:r>
      <w:r>
        <w:rPr>
          <w:i/>
          <w:lang w:val="es-CL"/>
        </w:rPr>
        <w:t xml:space="preserve"> (ejemplo: Análisis de libros de textos) (letras itálicas) </w:t>
      </w:r>
    </w:p>
    <w:p w14:paraId="327D9080" w14:textId="1C3786F8" w:rsidR="002447F3" w:rsidRPr="002447F3" w:rsidRDefault="002447F3" w:rsidP="002447F3">
      <w:pPr>
        <w:pStyle w:val="JNEMAbstract"/>
        <w:spacing w:after="0" w:line="240" w:lineRule="auto"/>
        <w:rPr>
          <w:i w:val="0"/>
          <w:lang w:val="es-CL"/>
        </w:rPr>
      </w:pPr>
      <w:r w:rsidRPr="002447F3">
        <w:rPr>
          <w:i w:val="0"/>
          <w:lang w:val="es-CL"/>
        </w:rPr>
        <w:t>(Espacio</w:t>
      </w:r>
      <w:r w:rsidR="00616C9E">
        <w:rPr>
          <w:i w:val="0"/>
          <w:lang w:val="es-CL"/>
        </w:rPr>
        <w:t xml:space="preserve"> sencillo</w:t>
      </w:r>
      <w:r w:rsidRPr="002447F3">
        <w:rPr>
          <w:i w:val="0"/>
          <w:lang w:val="es-CL"/>
        </w:rPr>
        <w:t>)</w:t>
      </w:r>
    </w:p>
    <w:p w14:paraId="161D4F5A" w14:textId="77777777" w:rsidR="002447F3" w:rsidRPr="00980EB8" w:rsidRDefault="002447F3" w:rsidP="002447F3">
      <w:pPr>
        <w:pStyle w:val="JNEMAbstract"/>
        <w:spacing w:after="0" w:line="240" w:lineRule="auto"/>
        <w:rPr>
          <w:b/>
          <w:lang w:val="es-CL"/>
        </w:rPr>
      </w:pPr>
      <w:r w:rsidRPr="00980EB8">
        <w:rPr>
          <w:b/>
          <w:lang w:val="es-CL"/>
        </w:rPr>
        <w:t>RESUMEN</w:t>
      </w:r>
    </w:p>
    <w:p w14:paraId="7D79E2CB" w14:textId="1941A5A6" w:rsidR="002447F3" w:rsidRPr="002447F3" w:rsidRDefault="002447F3" w:rsidP="002447F3">
      <w:pPr>
        <w:pStyle w:val="JNEMAbstract"/>
        <w:spacing w:after="0" w:line="240" w:lineRule="auto"/>
        <w:rPr>
          <w:i w:val="0"/>
          <w:lang w:val="es-CL"/>
        </w:rPr>
      </w:pPr>
      <w:r w:rsidRPr="002447F3">
        <w:rPr>
          <w:i w:val="0"/>
          <w:lang w:val="es-CL"/>
        </w:rPr>
        <w:t>(Espacio</w:t>
      </w:r>
      <w:r w:rsidR="00616C9E">
        <w:rPr>
          <w:i w:val="0"/>
          <w:lang w:val="es-CL"/>
        </w:rPr>
        <w:t xml:space="preserve"> sencillo</w:t>
      </w:r>
      <w:r w:rsidRPr="002447F3">
        <w:rPr>
          <w:i w:val="0"/>
          <w:lang w:val="es-CL"/>
        </w:rPr>
        <w:t>)</w:t>
      </w:r>
    </w:p>
    <w:p w14:paraId="47FE814D" w14:textId="6062CE26" w:rsidR="00494407" w:rsidRDefault="002447F3" w:rsidP="002447F3">
      <w:pPr>
        <w:pStyle w:val="JNEMAbstract"/>
        <w:spacing w:after="0" w:line="240" w:lineRule="auto"/>
        <w:rPr>
          <w:lang w:val="es-CL"/>
        </w:rPr>
      </w:pPr>
      <w:r>
        <w:rPr>
          <w:lang w:val="es-CL"/>
        </w:rPr>
        <w:t xml:space="preserve">Escribe aquí el abstract. </w:t>
      </w:r>
      <w:r w:rsidR="00823EA4" w:rsidRPr="00900829">
        <w:rPr>
          <w:lang w:val="es-CL"/>
        </w:rPr>
        <w:t xml:space="preserve"> </w:t>
      </w:r>
      <w:r w:rsidRPr="00900829">
        <w:rPr>
          <w:lang w:val="es-CL"/>
        </w:rPr>
        <w:t xml:space="preserve">El propósito de este párrafo es presentar un abstract breve de </w:t>
      </w:r>
      <w:r>
        <w:rPr>
          <w:lang w:val="es-CL"/>
        </w:rPr>
        <w:t>a l</w:t>
      </w:r>
      <w:r w:rsidRPr="00900829">
        <w:rPr>
          <w:lang w:val="es-CL"/>
        </w:rPr>
        <w:t xml:space="preserve">o más </w:t>
      </w:r>
      <w:r>
        <w:rPr>
          <w:lang w:val="es-CL"/>
        </w:rPr>
        <w:t>100 palabra</w:t>
      </w:r>
      <w:r w:rsidRPr="00900829">
        <w:rPr>
          <w:lang w:val="es-CL"/>
        </w:rPr>
        <w:t>s</w:t>
      </w:r>
      <w:r w:rsidR="00823EA4" w:rsidRPr="00900829">
        <w:rPr>
          <w:lang w:val="es-CL"/>
        </w:rPr>
        <w:t>. No es necesario incluir la palabra ‘abstract’ al inicio de este párrafo</w:t>
      </w:r>
      <w:r w:rsidR="00494407" w:rsidRPr="00900829">
        <w:rPr>
          <w:lang w:val="es-CL"/>
        </w:rPr>
        <w:t xml:space="preserve">. </w:t>
      </w:r>
      <w:r w:rsidR="00823EA4" w:rsidRPr="00900829">
        <w:rPr>
          <w:lang w:val="es-CL"/>
        </w:rPr>
        <w:t xml:space="preserve">El abstract se escribe en </w:t>
      </w:r>
      <w:r w:rsidR="00EE5B57">
        <w:rPr>
          <w:lang w:val="es-CL"/>
        </w:rPr>
        <w:t>itálicas</w:t>
      </w:r>
      <w:r w:rsidR="00DF02A9" w:rsidRPr="00900829">
        <w:rPr>
          <w:lang w:val="es-CL"/>
        </w:rPr>
        <w:t>.</w:t>
      </w:r>
    </w:p>
    <w:p w14:paraId="09B3550C" w14:textId="77777777" w:rsidR="00C54F92" w:rsidRPr="00900829" w:rsidRDefault="00C54F92" w:rsidP="002447F3">
      <w:pPr>
        <w:pStyle w:val="JNEMAbstract"/>
        <w:spacing w:after="0" w:line="240" w:lineRule="auto"/>
        <w:rPr>
          <w:lang w:val="es-CL"/>
        </w:rPr>
      </w:pPr>
    </w:p>
    <w:p w14:paraId="3FD25A51" w14:textId="77777777" w:rsidR="00825EAD" w:rsidRDefault="00825EAD" w:rsidP="002447F3">
      <w:pPr>
        <w:pStyle w:val="JNEMNormal"/>
        <w:spacing w:after="0" w:line="240" w:lineRule="auto"/>
        <w:jc w:val="center"/>
        <w:rPr>
          <w:lang w:val="es-ES_tradnl"/>
        </w:rPr>
      </w:pPr>
      <w:r w:rsidRPr="00865DE9">
        <w:rPr>
          <w:lang w:val="es-ES_tradnl"/>
        </w:rPr>
        <w:t>Escribe en esta línea hasta cinco palabras clave</w:t>
      </w:r>
      <w:r w:rsidR="00865DE9" w:rsidRPr="00865DE9">
        <w:rPr>
          <w:lang w:val="es-ES_tradnl"/>
        </w:rPr>
        <w:t xml:space="preserve"> separadas por comas.</w:t>
      </w:r>
    </w:p>
    <w:p w14:paraId="03DFAEAB" w14:textId="77777777" w:rsidR="00C54F92" w:rsidRPr="00865DE9" w:rsidRDefault="00C54F92" w:rsidP="002447F3">
      <w:pPr>
        <w:pStyle w:val="JNEMNormal"/>
        <w:spacing w:after="0" w:line="240" w:lineRule="auto"/>
        <w:jc w:val="center"/>
        <w:rPr>
          <w:lang w:val="es-ES_tradnl"/>
        </w:rPr>
      </w:pPr>
    </w:p>
    <w:p w14:paraId="373C9669" w14:textId="6E742086" w:rsidR="00494407" w:rsidRPr="00865DE9" w:rsidRDefault="00DF02A9" w:rsidP="002447F3">
      <w:pPr>
        <w:pStyle w:val="JNEMEncabezado2"/>
        <w:spacing w:before="0" w:after="0" w:line="240" w:lineRule="auto"/>
        <w:rPr>
          <w:lang w:val="es-ES_tradnl"/>
        </w:rPr>
      </w:pPr>
      <w:r w:rsidRPr="00865DE9">
        <w:rPr>
          <w:lang w:val="es-ES_tradnl"/>
        </w:rPr>
        <w:t>Sección principal</w:t>
      </w:r>
      <w:r w:rsidR="00494407" w:rsidRPr="00865DE9">
        <w:rPr>
          <w:lang w:val="es-ES_tradnl"/>
        </w:rPr>
        <w:t xml:space="preserve"> </w:t>
      </w:r>
      <w:r w:rsidR="00EE5B57">
        <w:rPr>
          <w:lang w:val="es-ES_tradnl"/>
        </w:rPr>
        <w:t>(</w:t>
      </w:r>
      <w:r w:rsidR="00EE5B57" w:rsidRPr="00865DE9">
        <w:rPr>
          <w:lang w:val="es-ES_tradnl"/>
        </w:rPr>
        <w:t>Encabezado</w:t>
      </w:r>
      <w:r w:rsidR="00EE5B57">
        <w:rPr>
          <w:lang w:val="es-ES_tradnl"/>
        </w:rPr>
        <w:t xml:space="preserve"> 2)</w:t>
      </w:r>
    </w:p>
    <w:p w14:paraId="2A630E24" w14:textId="7D174FE8" w:rsidR="00DF02A9" w:rsidRPr="00900829" w:rsidRDefault="00DF02A9" w:rsidP="00B60E29">
      <w:pPr>
        <w:pStyle w:val="JNEMNormal"/>
        <w:rPr>
          <w:lang w:val="es-CL"/>
        </w:rPr>
      </w:pPr>
      <w:r w:rsidRPr="00900829">
        <w:rPr>
          <w:lang w:val="es-CL"/>
        </w:rPr>
        <w:t xml:space="preserve">Esta es una plantilla para </w:t>
      </w:r>
      <w:r w:rsidR="00FE4693" w:rsidRPr="00900829">
        <w:rPr>
          <w:lang w:val="es-CL"/>
        </w:rPr>
        <w:t>prepara</w:t>
      </w:r>
      <w:r w:rsidRPr="00900829">
        <w:rPr>
          <w:lang w:val="es-CL"/>
        </w:rPr>
        <w:t xml:space="preserve">r propuestas </w:t>
      </w:r>
      <w:r w:rsidR="00FE4693" w:rsidRPr="00900829">
        <w:rPr>
          <w:lang w:val="es-CL"/>
        </w:rPr>
        <w:t xml:space="preserve">de </w:t>
      </w:r>
      <w:r w:rsidR="00FE4693" w:rsidRPr="00900829">
        <w:rPr>
          <w:b/>
          <w:lang w:val="es-CL"/>
        </w:rPr>
        <w:t>comunicación breve</w:t>
      </w:r>
      <w:r w:rsidR="00FE4693" w:rsidRPr="00900829">
        <w:rPr>
          <w:lang w:val="es-CL"/>
        </w:rPr>
        <w:t xml:space="preserve"> </w:t>
      </w:r>
      <w:r w:rsidRPr="00900829">
        <w:rPr>
          <w:lang w:val="es-CL"/>
        </w:rPr>
        <w:t>para las XX</w:t>
      </w:r>
      <w:r w:rsidR="00EE5B57">
        <w:rPr>
          <w:lang w:val="es-CL"/>
        </w:rPr>
        <w:t>II</w:t>
      </w:r>
      <w:r w:rsidRPr="00900829">
        <w:rPr>
          <w:lang w:val="es-CL"/>
        </w:rPr>
        <w:t xml:space="preserve"> Jornadas Nacionales de Educación Matemática</w:t>
      </w:r>
      <w:r w:rsidR="00FE4693" w:rsidRPr="00900829">
        <w:rPr>
          <w:lang w:val="es-CL"/>
        </w:rPr>
        <w:t>. Hace uso de</w:t>
      </w:r>
      <w:r w:rsidR="00AB77A4">
        <w:rPr>
          <w:lang w:val="es-CL"/>
        </w:rPr>
        <w:t xml:space="preserve"> los</w:t>
      </w:r>
      <w:r w:rsidR="00FE4693" w:rsidRPr="00900829">
        <w:rPr>
          <w:lang w:val="es-CL"/>
        </w:rPr>
        <w:t xml:space="preserve"> “estilos” que han sido especificados para este </w:t>
      </w:r>
      <w:r w:rsidR="00375FB4" w:rsidRPr="00900829">
        <w:rPr>
          <w:lang w:val="es-CL"/>
        </w:rPr>
        <w:t>documento</w:t>
      </w:r>
      <w:r w:rsidR="00FE4693" w:rsidRPr="00900829">
        <w:rPr>
          <w:lang w:val="es-CL"/>
        </w:rPr>
        <w:t xml:space="preserve">. Este párrafo utiliza Times new Roman de 12pt dentro los márgenes establecidos. Este estilo automáticamente </w:t>
      </w:r>
      <w:r w:rsidR="00375FB4" w:rsidRPr="00900829">
        <w:rPr>
          <w:lang w:val="es-CL"/>
        </w:rPr>
        <w:t>provee</w:t>
      </w:r>
      <w:r w:rsidR="00FE4693" w:rsidRPr="00900829">
        <w:rPr>
          <w:lang w:val="es-CL"/>
        </w:rPr>
        <w:t xml:space="preserve"> 6pt de espaciado entre párrafos, por lo que no es necesario dejar una línea en blanco entre </w:t>
      </w:r>
      <w:r w:rsidR="00881627" w:rsidRPr="00900829">
        <w:rPr>
          <w:lang w:val="es-CL"/>
        </w:rPr>
        <w:t xml:space="preserve">estos. Otros estilos, como el </w:t>
      </w:r>
      <w:r w:rsidR="00881627" w:rsidRPr="00900829">
        <w:rPr>
          <w:b/>
          <w:lang w:val="es-CL"/>
        </w:rPr>
        <w:t>Encabezado 1</w:t>
      </w:r>
      <w:r w:rsidR="00881627" w:rsidRPr="00900829">
        <w:rPr>
          <w:lang w:val="es-CL"/>
        </w:rPr>
        <w:t xml:space="preserve"> o </w:t>
      </w:r>
      <w:r w:rsidR="00881627" w:rsidRPr="00900829">
        <w:rPr>
          <w:b/>
          <w:lang w:val="es-CL"/>
        </w:rPr>
        <w:t>Abstract</w:t>
      </w:r>
      <w:r w:rsidR="00881627" w:rsidRPr="00900829">
        <w:rPr>
          <w:lang w:val="es-CL"/>
        </w:rPr>
        <w:t xml:space="preserve"> utilizados arriba, producen automáticamente estilos adecuados a su uso. El uso de estilos </w:t>
      </w:r>
      <w:r w:rsidR="00375FB4" w:rsidRPr="00900829">
        <w:rPr>
          <w:lang w:val="es-CL"/>
        </w:rPr>
        <w:t>asegura</w:t>
      </w:r>
      <w:r w:rsidR="00881627" w:rsidRPr="00900829">
        <w:rPr>
          <w:lang w:val="es-CL"/>
        </w:rPr>
        <w:t xml:space="preserve"> una apariencia </w:t>
      </w:r>
      <w:r w:rsidR="00375FB4" w:rsidRPr="00900829">
        <w:rPr>
          <w:lang w:val="es-CL"/>
        </w:rPr>
        <w:t>homogénea</w:t>
      </w:r>
      <w:r w:rsidR="00881627" w:rsidRPr="00900829">
        <w:rPr>
          <w:lang w:val="es-CL"/>
        </w:rPr>
        <w:t xml:space="preserve"> para todas las contribuciones.</w:t>
      </w:r>
    </w:p>
    <w:p w14:paraId="3522464F" w14:textId="2EF531EC" w:rsidR="00494407" w:rsidRPr="00865DE9" w:rsidRDefault="00881627" w:rsidP="00B60E29">
      <w:pPr>
        <w:pStyle w:val="JNEMEncabezado3"/>
        <w:rPr>
          <w:lang w:val="es-ES_tradnl"/>
        </w:rPr>
      </w:pPr>
      <w:r w:rsidRPr="00865DE9">
        <w:rPr>
          <w:lang w:val="es-ES_tradnl"/>
        </w:rPr>
        <w:t>Sub-sección</w:t>
      </w:r>
      <w:r w:rsidR="00EE5B57">
        <w:rPr>
          <w:lang w:val="es-ES_tradnl"/>
        </w:rPr>
        <w:t xml:space="preserve"> (</w:t>
      </w:r>
      <w:r w:rsidRPr="00865DE9">
        <w:rPr>
          <w:lang w:val="es-ES_tradnl"/>
        </w:rPr>
        <w:t>Encabezado</w:t>
      </w:r>
      <w:r w:rsidR="00494407" w:rsidRPr="00865DE9">
        <w:rPr>
          <w:lang w:val="es-ES_tradnl"/>
        </w:rPr>
        <w:t xml:space="preserve"> 3</w:t>
      </w:r>
      <w:r w:rsidR="00975AFB" w:rsidRPr="00865DE9">
        <w:rPr>
          <w:lang w:val="es-ES_tradnl"/>
        </w:rPr>
        <w:t>)</w:t>
      </w:r>
    </w:p>
    <w:p w14:paraId="7EF00642" w14:textId="27BDCC60" w:rsidR="00881627" w:rsidRPr="00865DE9" w:rsidRDefault="00980EB8" w:rsidP="00E83448">
      <w:pPr>
        <w:pStyle w:val="JNEMNormal"/>
        <w:rPr>
          <w:lang w:val="es-ES_tradnl"/>
        </w:rPr>
      </w:pPr>
      <w:r>
        <w:rPr>
          <w:lang w:val="es-ES_tradnl"/>
        </w:rPr>
        <w:t>Los t</w:t>
      </w:r>
      <w:r w:rsidR="00881627" w:rsidRPr="00865DE9">
        <w:rPr>
          <w:lang w:val="es-ES_tradnl"/>
        </w:rPr>
        <w:t>res estilos de encabezado deberían ser suficien</w:t>
      </w:r>
      <w:r>
        <w:rPr>
          <w:lang w:val="es-ES_tradnl"/>
        </w:rPr>
        <w:t>tes para estructurar el texto:</w:t>
      </w:r>
      <w:r w:rsidR="00881627" w:rsidRPr="00865DE9">
        <w:rPr>
          <w:lang w:val="es-ES_tradnl"/>
        </w:rPr>
        <w:t xml:space="preserve"> Encabezado 1 para el título, Encabezado 2 para las secciones </w:t>
      </w:r>
      <w:r w:rsidR="00375FB4" w:rsidRPr="00865DE9">
        <w:rPr>
          <w:lang w:val="es-ES_tradnl"/>
        </w:rPr>
        <w:t>principales</w:t>
      </w:r>
      <w:r w:rsidR="00881627" w:rsidRPr="00865DE9">
        <w:rPr>
          <w:lang w:val="es-ES_tradnl"/>
        </w:rPr>
        <w:t xml:space="preserve"> y Encabezado 3 para las sub-secciones. Por favor, no numere</w:t>
      </w:r>
      <w:r w:rsidR="00400A64">
        <w:rPr>
          <w:lang w:val="es-ES_tradnl"/>
        </w:rPr>
        <w:t>s</w:t>
      </w:r>
      <w:r w:rsidR="00881627" w:rsidRPr="00865DE9">
        <w:rPr>
          <w:lang w:val="es-ES_tradnl"/>
        </w:rPr>
        <w:t xml:space="preserve"> las secciones y sub-secciones.</w:t>
      </w:r>
    </w:p>
    <w:p w14:paraId="375651F9" w14:textId="6A2CBCEC" w:rsidR="00980EB8" w:rsidRPr="00980EB8" w:rsidRDefault="00980EB8" w:rsidP="00E83448">
      <w:pPr>
        <w:pStyle w:val="JNEMNormal"/>
        <w:rPr>
          <w:b/>
          <w:lang w:val="es-ES_tradnl"/>
        </w:rPr>
      </w:pPr>
      <w:r>
        <w:rPr>
          <w:b/>
          <w:lang w:val="es-ES_tradnl"/>
        </w:rPr>
        <w:t>NORMAS</w:t>
      </w:r>
    </w:p>
    <w:p w14:paraId="5FE7E257" w14:textId="50E0F4D8" w:rsidR="009E4BB4" w:rsidRDefault="00881627" w:rsidP="00E83448">
      <w:pPr>
        <w:pStyle w:val="JNEMNormal"/>
        <w:rPr>
          <w:lang w:val="es-ES_tradnl"/>
        </w:rPr>
      </w:pPr>
      <w:r w:rsidRPr="00865DE9">
        <w:rPr>
          <w:lang w:val="es-ES_tradnl"/>
        </w:rPr>
        <w:t>Recuerda que</w:t>
      </w:r>
      <w:r w:rsidR="009E4BB4">
        <w:rPr>
          <w:lang w:val="es-ES_tradnl"/>
        </w:rPr>
        <w:t xml:space="preserve"> la extensión máxima para </w:t>
      </w:r>
      <w:r w:rsidR="009E4BB4" w:rsidRPr="0038057D">
        <w:rPr>
          <w:lang w:val="es-ES_tradnl"/>
        </w:rPr>
        <w:t xml:space="preserve">una </w:t>
      </w:r>
      <w:r w:rsidR="009E4BB4" w:rsidRPr="0038057D">
        <w:rPr>
          <w:b/>
          <w:lang w:val="es-ES_tradnl"/>
        </w:rPr>
        <w:t>comunicación breve</w:t>
      </w:r>
      <w:r w:rsidR="009E4BB4" w:rsidRPr="0038057D">
        <w:rPr>
          <w:lang w:val="es-ES_tradnl"/>
        </w:rPr>
        <w:t xml:space="preserve"> es de </w:t>
      </w:r>
      <w:r w:rsidR="00980EB8">
        <w:rPr>
          <w:lang w:val="es-ES_tradnl"/>
        </w:rPr>
        <w:t>cinco</w:t>
      </w:r>
      <w:r w:rsidR="009E4BB4">
        <w:rPr>
          <w:lang w:val="es-ES_tradnl"/>
        </w:rPr>
        <w:t xml:space="preserve"> páginas, incluyendo todas sus partes. Deberás ceñirte a esta extensión, de otro modo la propuesta no será considerada. Asegúrate de no modificar los estilos predefinidos, los márgenes o el tamaño del papel cuando consideres la extensión del documento.</w:t>
      </w:r>
    </w:p>
    <w:p w14:paraId="46A226D5" w14:textId="19596844" w:rsidR="00AB77A4" w:rsidRDefault="009E4BB4" w:rsidP="00E83448">
      <w:pPr>
        <w:pStyle w:val="JNEMNormal"/>
        <w:rPr>
          <w:lang w:val="es-ES_tradnl"/>
        </w:rPr>
      </w:pPr>
      <w:r>
        <w:rPr>
          <w:lang w:val="es-ES_tradnl"/>
        </w:rPr>
        <w:t>D</w:t>
      </w:r>
      <w:r w:rsidR="00980EB8">
        <w:rPr>
          <w:lang w:val="es-ES_tradnl"/>
        </w:rPr>
        <w:t>eberás enviar tres</w:t>
      </w:r>
      <w:r w:rsidR="00865DE9" w:rsidRPr="00865DE9">
        <w:rPr>
          <w:lang w:val="es-ES_tradnl"/>
        </w:rPr>
        <w:t xml:space="preserve"> versiones de tu propuesta</w:t>
      </w:r>
      <w:r w:rsidR="00AB77A4">
        <w:rPr>
          <w:lang w:val="es-ES_tradnl"/>
        </w:rPr>
        <w:t>,</w:t>
      </w:r>
      <w:r w:rsidR="00F05DC3">
        <w:rPr>
          <w:lang w:val="es-ES_tradnl"/>
        </w:rPr>
        <w:t xml:space="preserve"> preservando el formato de esta plantilla</w:t>
      </w:r>
      <w:r w:rsidR="00AB77A4">
        <w:rPr>
          <w:lang w:val="es-ES_tradnl"/>
        </w:rPr>
        <w:t xml:space="preserve"> y según los siguientes códigos para nombrar el archivo:</w:t>
      </w:r>
    </w:p>
    <w:p w14:paraId="3F6430FE" w14:textId="50DE7463" w:rsidR="00AB77A4" w:rsidRPr="00AB77A4" w:rsidRDefault="00616C9E" w:rsidP="00AB77A4">
      <w:pPr>
        <w:pStyle w:val="JNEMNormal"/>
        <w:rPr>
          <w:b/>
          <w:lang w:val="es-ES_tradnl"/>
        </w:rPr>
      </w:pPr>
      <w:r>
        <w:rPr>
          <w:b/>
          <w:lang w:val="es-ES_tradnl"/>
        </w:rPr>
        <w:t>Código de a</w:t>
      </w:r>
      <w:r w:rsidR="00AB77A4" w:rsidRPr="00AB77A4">
        <w:rPr>
          <w:b/>
          <w:lang w:val="es-ES_tradnl"/>
        </w:rPr>
        <w:t>ctividad:</w:t>
      </w:r>
    </w:p>
    <w:p w14:paraId="10AF3D86" w14:textId="35FFC33A" w:rsidR="00AB77A4" w:rsidRDefault="00AB77A4" w:rsidP="00AB77A4">
      <w:pPr>
        <w:pStyle w:val="JNEMNormal"/>
        <w:rPr>
          <w:lang w:val="es-ES_tradnl"/>
        </w:rPr>
      </w:pPr>
      <w:r>
        <w:rPr>
          <w:lang w:val="es-ES_tradnl"/>
        </w:rPr>
        <w:t>CB: Comunicación Breve</w:t>
      </w:r>
    </w:p>
    <w:p w14:paraId="1601A9EF" w14:textId="5841C355" w:rsidR="00AB77A4" w:rsidRPr="00AB77A4" w:rsidRDefault="00616C9E" w:rsidP="00AB77A4">
      <w:pPr>
        <w:pStyle w:val="JNEMNormal"/>
        <w:rPr>
          <w:b/>
          <w:lang w:val="es-ES_tradnl"/>
        </w:rPr>
      </w:pPr>
      <w:r>
        <w:rPr>
          <w:b/>
          <w:lang w:val="es-ES_tradnl"/>
        </w:rPr>
        <w:t>Código de n</w:t>
      </w:r>
      <w:r w:rsidR="00AB77A4" w:rsidRPr="00AB77A4">
        <w:rPr>
          <w:b/>
          <w:lang w:val="es-ES_tradnl"/>
        </w:rPr>
        <w:t xml:space="preserve">iveles: </w:t>
      </w:r>
    </w:p>
    <w:p w14:paraId="5CA1F41C" w14:textId="12C422BF" w:rsidR="00AB77A4" w:rsidRP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t xml:space="preserve">P: </w:t>
      </w:r>
      <w:r w:rsidRPr="00AB77A4">
        <w:rPr>
          <w:lang w:val="es-ES_tradnl"/>
        </w:rPr>
        <w:t>Preescolar (4-­­6 años)</w:t>
      </w:r>
    </w:p>
    <w:p w14:paraId="4C1EB375" w14:textId="052A2CCB" w:rsidR="00AB77A4" w:rsidRP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t xml:space="preserve">B: </w:t>
      </w:r>
      <w:r w:rsidRPr="00AB77A4">
        <w:rPr>
          <w:lang w:val="es-ES_tradnl"/>
        </w:rPr>
        <w:t>Básica (7-­­12 años)</w:t>
      </w:r>
    </w:p>
    <w:p w14:paraId="50D76ED0" w14:textId="6584C4C8" w:rsidR="00AB77A4" w:rsidRP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t xml:space="preserve">M: </w:t>
      </w:r>
      <w:r w:rsidRPr="00AB77A4">
        <w:rPr>
          <w:lang w:val="es-ES_tradnl"/>
        </w:rPr>
        <w:t>Medio (13-­­18 años)</w:t>
      </w:r>
    </w:p>
    <w:p w14:paraId="73C2FD32" w14:textId="4DBA460E" w:rsidR="00AB77A4" w:rsidRP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lastRenderedPageBreak/>
        <w:t xml:space="preserve">S: </w:t>
      </w:r>
      <w:r w:rsidRPr="00AB77A4">
        <w:rPr>
          <w:lang w:val="es-ES_tradnl"/>
        </w:rPr>
        <w:t>Superior y posgrado (19-­­ en adelante)</w:t>
      </w:r>
    </w:p>
    <w:p w14:paraId="1FEDD38C" w14:textId="6E315900" w:rsid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t xml:space="preserve">E: </w:t>
      </w:r>
      <w:r w:rsidRPr="00AB77A4">
        <w:rPr>
          <w:lang w:val="es-ES_tradnl"/>
        </w:rPr>
        <w:t>Educación continua</w:t>
      </w:r>
    </w:p>
    <w:p w14:paraId="27934092" w14:textId="77777777" w:rsidR="00AB77A4" w:rsidRDefault="00AB77A4" w:rsidP="00AB77A4">
      <w:pPr>
        <w:pStyle w:val="JNEMNormal"/>
        <w:spacing w:after="0" w:line="240" w:lineRule="auto"/>
        <w:rPr>
          <w:lang w:val="es-ES_tradnl"/>
        </w:rPr>
      </w:pPr>
    </w:p>
    <w:p w14:paraId="162CB5D1" w14:textId="0BD70139" w:rsidR="00AB77A4" w:rsidRPr="00AB77A4" w:rsidRDefault="00616C9E" w:rsidP="00AB77A4">
      <w:pPr>
        <w:pStyle w:val="JNEMNormal"/>
        <w:spacing w:after="0" w:line="240" w:lineRule="auto"/>
        <w:rPr>
          <w:b/>
          <w:lang w:val="es-ES_tradnl"/>
        </w:rPr>
      </w:pPr>
      <w:r>
        <w:rPr>
          <w:b/>
          <w:lang w:val="es-ES_tradnl"/>
        </w:rPr>
        <w:t>Código</w:t>
      </w:r>
      <w:r w:rsidR="00A450A0">
        <w:rPr>
          <w:b/>
          <w:lang w:val="es-ES_tradnl"/>
        </w:rPr>
        <w:t>s</w:t>
      </w:r>
      <w:r w:rsidR="00AB77A4" w:rsidRPr="00AB77A4">
        <w:rPr>
          <w:b/>
          <w:lang w:val="es-ES_tradnl"/>
        </w:rPr>
        <w:t xml:space="preserve"> de versión:</w:t>
      </w:r>
    </w:p>
    <w:p w14:paraId="2143709D" w14:textId="77777777" w:rsidR="00AB77A4" w:rsidRDefault="00AB77A4" w:rsidP="00AB77A4">
      <w:pPr>
        <w:pStyle w:val="JNEMNormal"/>
        <w:spacing w:after="0" w:line="240" w:lineRule="auto"/>
        <w:rPr>
          <w:lang w:val="es-ES_tradnl"/>
        </w:rPr>
      </w:pPr>
    </w:p>
    <w:p w14:paraId="763048C3" w14:textId="205F2145" w:rsid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t xml:space="preserve">Resumen </w:t>
      </w:r>
      <w:r w:rsidR="00A450A0">
        <w:rPr>
          <w:lang w:val="es-ES_tradnl"/>
        </w:rPr>
        <w:t xml:space="preserve">– </w:t>
      </w:r>
      <w:r>
        <w:rPr>
          <w:lang w:val="es-ES_tradnl"/>
        </w:rPr>
        <w:t>Ciego</w:t>
      </w:r>
      <w:r w:rsidR="00A450A0">
        <w:rPr>
          <w:lang w:val="es-ES_tradnl"/>
        </w:rPr>
        <w:t xml:space="preserve"> - </w:t>
      </w:r>
      <w:r w:rsidR="000B2B9C">
        <w:rPr>
          <w:lang w:val="es-ES_tradnl"/>
        </w:rPr>
        <w:t>Extenso</w:t>
      </w:r>
    </w:p>
    <w:p w14:paraId="67FE75CB" w14:textId="77777777" w:rsidR="00AB77A4" w:rsidRDefault="00AB77A4" w:rsidP="00AB77A4">
      <w:pPr>
        <w:pStyle w:val="JNEMNormal"/>
        <w:spacing w:after="0" w:line="240" w:lineRule="auto"/>
        <w:rPr>
          <w:lang w:val="es-ES_tradnl"/>
        </w:rPr>
      </w:pPr>
    </w:p>
    <w:p w14:paraId="558EF5A4" w14:textId="1B71865A" w:rsidR="00AB77A4" w:rsidRDefault="00AB77A4" w:rsidP="00AB77A4">
      <w:pPr>
        <w:pStyle w:val="JNEMNormal"/>
        <w:rPr>
          <w:lang w:val="es-ES_tradnl"/>
        </w:rPr>
      </w:pPr>
      <w:r>
        <w:rPr>
          <w:lang w:val="es-ES_tradnl"/>
        </w:rPr>
        <w:t xml:space="preserve">Para </w:t>
      </w:r>
      <w:r w:rsidR="00FC36DB">
        <w:rPr>
          <w:lang w:val="es-ES_tradnl"/>
        </w:rPr>
        <w:t xml:space="preserve">cada una de las tres versiones, se </w:t>
      </w:r>
      <w:r>
        <w:rPr>
          <w:lang w:val="es-ES_tradnl"/>
        </w:rPr>
        <w:t xml:space="preserve">debes nombrar el archivo del siguiente modo: </w:t>
      </w:r>
      <w:r w:rsidR="00616C9E">
        <w:rPr>
          <w:lang w:val="es-ES_tradnl"/>
        </w:rPr>
        <w:t xml:space="preserve">Código de </w:t>
      </w:r>
      <w:proofErr w:type="spellStart"/>
      <w:r w:rsidR="00616C9E">
        <w:rPr>
          <w:lang w:val="es-ES_tradnl"/>
        </w:rPr>
        <w:t>actividad</w:t>
      </w:r>
      <w:r>
        <w:rPr>
          <w:lang w:val="es-ES_tradnl"/>
        </w:rPr>
        <w:t>_</w:t>
      </w:r>
      <w:r w:rsidR="00616C9E">
        <w:rPr>
          <w:lang w:val="es-ES_tradnl"/>
        </w:rPr>
        <w:t>Código</w:t>
      </w:r>
      <w:proofErr w:type="spellEnd"/>
      <w:r w:rsidR="00616C9E">
        <w:rPr>
          <w:lang w:val="es-ES_tradnl"/>
        </w:rPr>
        <w:t xml:space="preserve"> de </w:t>
      </w:r>
      <w:proofErr w:type="spellStart"/>
      <w:r>
        <w:rPr>
          <w:lang w:val="es-ES_tradnl"/>
        </w:rPr>
        <w:t>nivel</w:t>
      </w:r>
      <w:r w:rsidR="00616C9E">
        <w:rPr>
          <w:lang w:val="es-ES_tradnl"/>
        </w:rPr>
        <w:t>es</w:t>
      </w:r>
      <w:r>
        <w:rPr>
          <w:lang w:val="es-ES_tradnl"/>
        </w:rPr>
        <w:t>_primeras</w:t>
      </w:r>
      <w:proofErr w:type="spellEnd"/>
      <w:r>
        <w:rPr>
          <w:lang w:val="es-ES_tradnl"/>
        </w:rPr>
        <w:t xml:space="preserve"> dos palabras del</w:t>
      </w:r>
      <w:r w:rsidR="00616C9E">
        <w:rPr>
          <w:lang w:val="es-ES_tradnl"/>
        </w:rPr>
        <w:t xml:space="preserve"> </w:t>
      </w:r>
      <w:proofErr w:type="spellStart"/>
      <w:r w:rsidR="00616C9E">
        <w:rPr>
          <w:lang w:val="es-ES_tradnl"/>
        </w:rPr>
        <w:t>titulo_</w:t>
      </w:r>
      <w:r w:rsidR="00FC36DB">
        <w:rPr>
          <w:lang w:val="es-ES_tradnl"/>
        </w:rPr>
        <w:t>Apellido</w:t>
      </w:r>
      <w:proofErr w:type="spellEnd"/>
      <w:r w:rsidR="00FC36DB">
        <w:rPr>
          <w:lang w:val="es-ES_tradnl"/>
        </w:rPr>
        <w:t xml:space="preserve"> 1</w:t>
      </w:r>
      <w:r w:rsidR="00616C9E">
        <w:rPr>
          <w:lang w:val="es-ES_tradnl"/>
        </w:rPr>
        <w:t xml:space="preserve"> autor</w:t>
      </w:r>
      <w:r w:rsidR="00FC36DB">
        <w:rPr>
          <w:lang w:val="es-ES_tradnl"/>
        </w:rPr>
        <w:t>/a</w:t>
      </w:r>
      <w:r w:rsidR="00616C9E">
        <w:rPr>
          <w:lang w:val="es-ES_tradnl"/>
        </w:rPr>
        <w:t xml:space="preserve"> </w:t>
      </w:r>
      <w:proofErr w:type="spellStart"/>
      <w:r w:rsidR="00616C9E">
        <w:rPr>
          <w:lang w:val="es-ES_tradnl"/>
        </w:rPr>
        <w:t>principal_C</w:t>
      </w:r>
      <w:r>
        <w:rPr>
          <w:lang w:val="es-ES_tradnl"/>
        </w:rPr>
        <w:t>ódigo</w:t>
      </w:r>
      <w:proofErr w:type="spellEnd"/>
      <w:r w:rsidR="00616C9E">
        <w:rPr>
          <w:lang w:val="es-ES_tradnl"/>
        </w:rPr>
        <w:t xml:space="preserve"> de</w:t>
      </w:r>
      <w:r>
        <w:rPr>
          <w:lang w:val="es-ES_tradnl"/>
        </w:rPr>
        <w:t xml:space="preserve"> versión (“_” es un guión bajo y no un espacio)</w:t>
      </w:r>
      <w:r w:rsidRPr="00865DE9">
        <w:rPr>
          <w:lang w:val="es-ES_tradnl"/>
        </w:rPr>
        <w:t xml:space="preserve">. </w:t>
      </w:r>
    </w:p>
    <w:p w14:paraId="6A206537" w14:textId="551FD4B1" w:rsidR="00FC36DB" w:rsidRDefault="00865DE9" w:rsidP="00E83448">
      <w:pPr>
        <w:pStyle w:val="JNEMNormal"/>
        <w:rPr>
          <w:lang w:val="es-ES_tradnl"/>
        </w:rPr>
      </w:pPr>
      <w:r w:rsidRPr="00865DE9">
        <w:rPr>
          <w:lang w:val="es-ES_tradnl"/>
        </w:rPr>
        <w:t xml:space="preserve">Por ejemplo, </w:t>
      </w:r>
      <w:r w:rsidR="000072F5">
        <w:rPr>
          <w:lang w:val="es-ES_tradnl"/>
        </w:rPr>
        <w:t>p</w:t>
      </w:r>
      <w:r w:rsidRPr="00865DE9">
        <w:rPr>
          <w:lang w:val="es-ES_tradnl"/>
        </w:rPr>
        <w:t>ara</w:t>
      </w:r>
      <w:r w:rsidR="00FC36DB">
        <w:rPr>
          <w:lang w:val="es-ES_tradnl"/>
        </w:rPr>
        <w:t xml:space="preserve"> el archivo del </w:t>
      </w:r>
      <w:r w:rsidR="00FC36DB" w:rsidRPr="00FC36DB">
        <w:rPr>
          <w:b/>
          <w:lang w:val="es-ES_tradnl"/>
        </w:rPr>
        <w:t>resumen</w:t>
      </w:r>
      <w:r w:rsidR="00FC36DB">
        <w:rPr>
          <w:lang w:val="es-ES_tradnl"/>
        </w:rPr>
        <w:t xml:space="preserve"> de</w:t>
      </w:r>
      <w:r w:rsidRPr="00865DE9">
        <w:rPr>
          <w:lang w:val="es-ES_tradnl"/>
        </w:rPr>
        <w:t xml:space="preserve"> una comunicación</w:t>
      </w:r>
      <w:r w:rsidR="000072F5">
        <w:rPr>
          <w:lang w:val="es-ES_tradnl"/>
        </w:rPr>
        <w:t xml:space="preserve"> breve</w:t>
      </w:r>
      <w:r w:rsidRPr="00865DE9">
        <w:rPr>
          <w:lang w:val="es-ES_tradnl"/>
        </w:rPr>
        <w:t xml:space="preserve"> titulada “</w:t>
      </w:r>
      <w:r w:rsidR="00F05DC3">
        <w:rPr>
          <w:lang w:val="es-ES_tradnl"/>
        </w:rPr>
        <w:t xml:space="preserve">Una propuesta para el desarrollo de….”, </w:t>
      </w:r>
      <w:r w:rsidRPr="00865DE9">
        <w:rPr>
          <w:lang w:val="es-ES_tradnl"/>
        </w:rPr>
        <w:t xml:space="preserve">presentada por </w:t>
      </w:r>
      <w:r w:rsidR="00F05DC3">
        <w:rPr>
          <w:lang w:val="es-ES_tradnl"/>
        </w:rPr>
        <w:t xml:space="preserve">Andrés Peña y </w:t>
      </w:r>
      <w:r w:rsidR="00616C9E">
        <w:rPr>
          <w:lang w:val="es-ES_tradnl"/>
        </w:rPr>
        <w:t>Alejandra</w:t>
      </w:r>
      <w:r w:rsidR="00F05DC3">
        <w:rPr>
          <w:lang w:val="es-ES_tradnl"/>
        </w:rPr>
        <w:t xml:space="preserve"> Casal</w:t>
      </w:r>
      <w:r w:rsidR="00400A64">
        <w:rPr>
          <w:lang w:val="es-ES_tradnl"/>
        </w:rPr>
        <w:t>, ubicada</w:t>
      </w:r>
      <w:r w:rsidR="00616C9E">
        <w:rPr>
          <w:lang w:val="es-ES_tradnl"/>
        </w:rPr>
        <w:t xml:space="preserve"> en el nivel escolar básico</w:t>
      </w:r>
      <w:r w:rsidR="00FC36DB">
        <w:rPr>
          <w:lang w:val="es-ES_tradnl"/>
        </w:rPr>
        <w:t>, el archivo se nombra del siguiente modo</w:t>
      </w:r>
      <w:r w:rsidRPr="00865DE9">
        <w:rPr>
          <w:lang w:val="es-ES_tradnl"/>
        </w:rPr>
        <w:t>:</w:t>
      </w:r>
      <w:r>
        <w:rPr>
          <w:lang w:val="es-ES_tradnl"/>
        </w:rPr>
        <w:t xml:space="preserve"> </w:t>
      </w:r>
      <w:proofErr w:type="spellStart"/>
      <w:r w:rsidRPr="00865DE9">
        <w:rPr>
          <w:b/>
          <w:lang w:val="es-ES_tradnl"/>
        </w:rPr>
        <w:t>CB_B_</w:t>
      </w:r>
      <w:r w:rsidR="00FC36DB">
        <w:rPr>
          <w:b/>
          <w:lang w:val="es-ES_tradnl"/>
        </w:rPr>
        <w:t>Una</w:t>
      </w:r>
      <w:proofErr w:type="spellEnd"/>
      <w:r w:rsidR="00FC36DB">
        <w:rPr>
          <w:b/>
          <w:lang w:val="es-ES_tradnl"/>
        </w:rPr>
        <w:t xml:space="preserve"> </w:t>
      </w:r>
      <w:proofErr w:type="spellStart"/>
      <w:r w:rsidR="00FC36DB">
        <w:rPr>
          <w:b/>
          <w:lang w:val="es-ES_tradnl"/>
        </w:rPr>
        <w:t>propuesta</w:t>
      </w:r>
      <w:r w:rsidRPr="00865DE9">
        <w:rPr>
          <w:b/>
          <w:lang w:val="es-ES_tradnl"/>
        </w:rPr>
        <w:t>_</w:t>
      </w:r>
      <w:r w:rsidR="00FC36DB">
        <w:rPr>
          <w:b/>
          <w:lang w:val="es-ES_tradnl"/>
        </w:rPr>
        <w:t>Peña_Resumen</w:t>
      </w:r>
      <w:proofErr w:type="spellEnd"/>
      <w:r>
        <w:rPr>
          <w:lang w:val="es-ES_tradnl"/>
        </w:rPr>
        <w:t xml:space="preserve">. </w:t>
      </w:r>
      <w:r w:rsidR="00FC36DB">
        <w:rPr>
          <w:lang w:val="es-ES_tradnl"/>
        </w:rPr>
        <w:t>Para</w:t>
      </w:r>
      <w:r w:rsidRPr="00865DE9">
        <w:rPr>
          <w:lang w:val="es-ES_tradnl"/>
        </w:rPr>
        <w:t xml:space="preserve"> la </w:t>
      </w:r>
      <w:r w:rsidRPr="00FC36DB">
        <w:rPr>
          <w:b/>
          <w:lang w:val="es-ES_tradnl"/>
        </w:rPr>
        <w:t xml:space="preserve">versión </w:t>
      </w:r>
      <w:r w:rsidR="000B2B9C">
        <w:rPr>
          <w:b/>
          <w:lang w:val="es-ES_tradnl"/>
        </w:rPr>
        <w:t>“C</w:t>
      </w:r>
      <w:r w:rsidRPr="00FC36DB">
        <w:rPr>
          <w:b/>
          <w:lang w:val="es-ES_tradnl"/>
        </w:rPr>
        <w:t>ieg</w:t>
      </w:r>
      <w:r w:rsidR="000B2B9C">
        <w:rPr>
          <w:b/>
          <w:lang w:val="es-ES_tradnl"/>
        </w:rPr>
        <w:t>o”</w:t>
      </w:r>
      <w:r w:rsidRPr="00865DE9">
        <w:rPr>
          <w:lang w:val="es-ES_tradnl"/>
        </w:rPr>
        <w:t xml:space="preserve">, incluirá un texto idéntico al del archivo </w:t>
      </w:r>
      <w:r w:rsidR="00FC36DB">
        <w:rPr>
          <w:lang w:val="es-ES_tradnl"/>
        </w:rPr>
        <w:t xml:space="preserve">resumen, excepto por el cambio de código de versión. Esto es: </w:t>
      </w:r>
      <w:proofErr w:type="spellStart"/>
      <w:r w:rsidR="00FC36DB" w:rsidRPr="00865DE9">
        <w:rPr>
          <w:b/>
          <w:lang w:val="es-ES_tradnl"/>
        </w:rPr>
        <w:t>CB_B_</w:t>
      </w:r>
      <w:r w:rsidR="00FC36DB">
        <w:rPr>
          <w:b/>
          <w:lang w:val="es-ES_tradnl"/>
        </w:rPr>
        <w:t>Una</w:t>
      </w:r>
      <w:proofErr w:type="spellEnd"/>
      <w:r w:rsidR="00FC36DB">
        <w:rPr>
          <w:b/>
          <w:lang w:val="es-ES_tradnl"/>
        </w:rPr>
        <w:t xml:space="preserve"> </w:t>
      </w:r>
      <w:proofErr w:type="spellStart"/>
      <w:r w:rsidR="00FC36DB">
        <w:rPr>
          <w:b/>
          <w:lang w:val="es-ES_tradnl"/>
        </w:rPr>
        <w:t>propuesta</w:t>
      </w:r>
      <w:r w:rsidR="00FC36DB" w:rsidRPr="00865DE9">
        <w:rPr>
          <w:b/>
          <w:lang w:val="es-ES_tradnl"/>
        </w:rPr>
        <w:t>_</w:t>
      </w:r>
      <w:r w:rsidR="00FC36DB">
        <w:rPr>
          <w:b/>
          <w:lang w:val="es-ES_tradnl"/>
        </w:rPr>
        <w:t>Peña_Ciego</w:t>
      </w:r>
      <w:proofErr w:type="spellEnd"/>
      <w:r w:rsidRPr="00865DE9">
        <w:rPr>
          <w:lang w:val="es-ES_tradnl"/>
        </w:rPr>
        <w:t>. </w:t>
      </w:r>
      <w:r w:rsidR="00FC36DB">
        <w:rPr>
          <w:lang w:val="es-ES_tradnl"/>
        </w:rPr>
        <w:t xml:space="preserve">Finalmente, para el </w:t>
      </w:r>
      <w:r w:rsidR="000B2B9C">
        <w:rPr>
          <w:lang w:val="es-ES_tradnl"/>
        </w:rPr>
        <w:t xml:space="preserve">nombramiento del archivo de la versión en extenso, </w:t>
      </w:r>
      <w:r w:rsidR="000B2B9C" w:rsidRPr="00865DE9">
        <w:rPr>
          <w:lang w:val="es-ES_tradnl"/>
        </w:rPr>
        <w:t xml:space="preserve">incluirá un texto idéntico al del archivo </w:t>
      </w:r>
      <w:r w:rsidR="000B2B9C">
        <w:rPr>
          <w:lang w:val="es-ES_tradnl"/>
        </w:rPr>
        <w:t xml:space="preserve">resumen y ciego, excepto por el cambio de código de versión. Esto es: </w:t>
      </w:r>
      <w:proofErr w:type="spellStart"/>
      <w:r w:rsidR="000B2B9C" w:rsidRPr="00865DE9">
        <w:rPr>
          <w:b/>
          <w:lang w:val="es-ES_tradnl"/>
        </w:rPr>
        <w:t>CB_B_</w:t>
      </w:r>
      <w:r w:rsidR="000B2B9C">
        <w:rPr>
          <w:b/>
          <w:lang w:val="es-ES_tradnl"/>
        </w:rPr>
        <w:t>Una</w:t>
      </w:r>
      <w:proofErr w:type="spellEnd"/>
      <w:r w:rsidR="000B2B9C">
        <w:rPr>
          <w:b/>
          <w:lang w:val="es-ES_tradnl"/>
        </w:rPr>
        <w:t xml:space="preserve"> </w:t>
      </w:r>
      <w:proofErr w:type="spellStart"/>
      <w:r w:rsidR="000B2B9C">
        <w:rPr>
          <w:b/>
          <w:lang w:val="es-ES_tradnl"/>
        </w:rPr>
        <w:t>propuesta</w:t>
      </w:r>
      <w:r w:rsidR="000B2B9C" w:rsidRPr="00865DE9">
        <w:rPr>
          <w:b/>
          <w:lang w:val="es-ES_tradnl"/>
        </w:rPr>
        <w:t>_</w:t>
      </w:r>
      <w:r w:rsidR="000B2B9C">
        <w:rPr>
          <w:b/>
          <w:lang w:val="es-ES_tradnl"/>
        </w:rPr>
        <w:t>Peña_Extenso</w:t>
      </w:r>
      <w:proofErr w:type="spellEnd"/>
    </w:p>
    <w:p w14:paraId="5DE30396" w14:textId="55A96555" w:rsidR="00881627" w:rsidRPr="00865DE9" w:rsidRDefault="00FC36DB" w:rsidP="00E83448">
      <w:pPr>
        <w:pStyle w:val="JNEMNormal"/>
        <w:rPr>
          <w:lang w:val="es-ES_tradnl"/>
        </w:rPr>
      </w:pPr>
      <w:r>
        <w:rPr>
          <w:lang w:val="es-ES_tradnl"/>
        </w:rPr>
        <w:t xml:space="preserve">Las tres </w:t>
      </w:r>
      <w:r w:rsidR="00865DE9" w:rsidRPr="00865DE9">
        <w:rPr>
          <w:lang w:val="es-ES_tradnl"/>
        </w:rPr>
        <w:t>versiones</w:t>
      </w:r>
      <w:r w:rsidR="000B2B9C">
        <w:rPr>
          <w:lang w:val="es-ES_tradnl"/>
        </w:rPr>
        <w:t xml:space="preserve"> de</w:t>
      </w:r>
      <w:r>
        <w:rPr>
          <w:lang w:val="es-ES_tradnl"/>
        </w:rPr>
        <w:t xml:space="preserve"> archivos</w:t>
      </w:r>
      <w:r w:rsidR="00865DE9" w:rsidRPr="00865DE9">
        <w:rPr>
          <w:lang w:val="es-ES_tradnl"/>
        </w:rPr>
        <w:t xml:space="preserve"> se deben envi</w:t>
      </w:r>
      <w:r w:rsidR="00D47118">
        <w:rPr>
          <w:lang w:val="es-ES_tradnl"/>
        </w:rPr>
        <w:t xml:space="preserve">ar en formato </w:t>
      </w:r>
      <w:r w:rsidR="000B2B9C">
        <w:rPr>
          <w:lang w:val="es-ES_tradnl"/>
        </w:rPr>
        <w:t>cuya extensión es “</w:t>
      </w:r>
      <w:r w:rsidR="00D47118">
        <w:rPr>
          <w:lang w:val="es-ES_tradnl"/>
        </w:rPr>
        <w:t>.</w:t>
      </w:r>
      <w:proofErr w:type="spellStart"/>
      <w:r w:rsidR="00D47118">
        <w:rPr>
          <w:lang w:val="es-ES_tradnl"/>
        </w:rPr>
        <w:t>doc</w:t>
      </w:r>
      <w:r>
        <w:rPr>
          <w:lang w:val="es-ES_tradnl"/>
        </w:rPr>
        <w:t>x</w:t>
      </w:r>
      <w:proofErr w:type="spellEnd"/>
      <w:r w:rsidR="000B2B9C">
        <w:rPr>
          <w:lang w:val="es-ES_tradnl"/>
        </w:rPr>
        <w:t>”</w:t>
      </w:r>
      <w:r>
        <w:rPr>
          <w:lang w:val="es-ES_tradnl"/>
        </w:rPr>
        <w:t xml:space="preserve"> (Word)</w:t>
      </w:r>
      <w:r w:rsidR="00865DE9" w:rsidRPr="00865DE9">
        <w:rPr>
          <w:lang w:val="es-ES_tradnl"/>
        </w:rPr>
        <w:t xml:space="preserve">. </w:t>
      </w:r>
    </w:p>
    <w:p w14:paraId="690D857B" w14:textId="77777777" w:rsidR="00494407" w:rsidRPr="00865DE9" w:rsidRDefault="00BC477A" w:rsidP="00C04FCA">
      <w:pPr>
        <w:pStyle w:val="JNEMEncabezado3"/>
        <w:rPr>
          <w:lang w:val="es-ES_tradnl"/>
        </w:rPr>
      </w:pPr>
      <w:r>
        <w:rPr>
          <w:lang w:val="es-ES_tradnl"/>
        </w:rPr>
        <w:t>Tablas, Figura</w:t>
      </w:r>
      <w:r w:rsidR="00494407" w:rsidRPr="00865DE9">
        <w:rPr>
          <w:lang w:val="es-ES_tradnl"/>
        </w:rPr>
        <w:t xml:space="preserve">s, </w:t>
      </w:r>
      <w:r>
        <w:rPr>
          <w:lang w:val="es-ES_tradnl"/>
        </w:rPr>
        <w:t>Citas, Transcripcione</w:t>
      </w:r>
      <w:r w:rsidR="00494407" w:rsidRPr="00865DE9">
        <w:rPr>
          <w:lang w:val="es-ES_tradnl"/>
        </w:rPr>
        <w:t xml:space="preserve">s </w:t>
      </w:r>
      <w:r>
        <w:rPr>
          <w:lang w:val="es-ES_tradnl"/>
        </w:rPr>
        <w:t>y</w:t>
      </w:r>
      <w:r w:rsidR="00494407" w:rsidRPr="00865DE9">
        <w:rPr>
          <w:lang w:val="es-ES_tradnl"/>
        </w:rPr>
        <w:t xml:space="preserve"> </w:t>
      </w:r>
      <w:r>
        <w:rPr>
          <w:lang w:val="es-ES_tradnl"/>
        </w:rPr>
        <w:t>Listas</w:t>
      </w:r>
    </w:p>
    <w:p w14:paraId="46C6A06A" w14:textId="77777777" w:rsidR="00494407" w:rsidRPr="00865DE9" w:rsidRDefault="00BC477A" w:rsidP="00E83448">
      <w:pPr>
        <w:pStyle w:val="JNEMNormal"/>
        <w:rPr>
          <w:lang w:val="es-ES_tradnl"/>
        </w:rPr>
      </w:pPr>
      <w:r>
        <w:rPr>
          <w:lang w:val="es-ES_tradnl"/>
        </w:rPr>
        <w:t>Si vas a incluir tablas en tu propuesta, utiliza el ejemplo siguiente como guía para su presentación. Asegúrate de que las tablas y figuras no rebasan los márgenes del texto.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65"/>
        <w:gridCol w:w="3257"/>
        <w:gridCol w:w="2666"/>
      </w:tblGrid>
      <w:tr w:rsidR="00C96E0A" w:rsidRPr="00C347D6" w14:paraId="35C9F50B" w14:textId="77777777" w:rsidTr="00945DDA">
        <w:tc>
          <w:tcPr>
            <w:tcW w:w="2865" w:type="dxa"/>
            <w:shd w:val="clear" w:color="auto" w:fill="auto"/>
            <w:vAlign w:val="center"/>
          </w:tcPr>
          <w:p w14:paraId="4D04EF74" w14:textId="436CDD11" w:rsidR="00C96E0A" w:rsidRPr="00C347D6" w:rsidRDefault="00945DDA" w:rsidP="008B0D01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 xml:space="preserve">Institución 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51631306" w14:textId="4EC658B9" w:rsidR="00C96E0A" w:rsidRPr="00C347D6" w:rsidRDefault="00945DDA" w:rsidP="008B0D01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 xml:space="preserve">Participantes 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60DDBDDF" w14:textId="22208391" w:rsidR="00C96E0A" w:rsidRPr="00C347D6" w:rsidRDefault="00945DDA" w:rsidP="00BC477A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Propuestas</w:t>
            </w:r>
          </w:p>
        </w:tc>
      </w:tr>
      <w:tr w:rsidR="00C96E0A" w:rsidRPr="00C347D6" w14:paraId="5D72F719" w14:textId="77777777" w:rsidTr="00945DDA">
        <w:tc>
          <w:tcPr>
            <w:tcW w:w="2865" w:type="dxa"/>
            <w:shd w:val="clear" w:color="auto" w:fill="auto"/>
            <w:vAlign w:val="center"/>
          </w:tcPr>
          <w:p w14:paraId="1FCA8974" w14:textId="6AF63A6E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Instituto Centro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3807F48B" w14:textId="73ECF718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82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243D4453" w14:textId="1E6B20B8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35</w:t>
            </w:r>
          </w:p>
        </w:tc>
      </w:tr>
      <w:tr w:rsidR="00C96E0A" w:rsidRPr="00C347D6" w14:paraId="5C59771E" w14:textId="77777777" w:rsidTr="00945DDA">
        <w:tc>
          <w:tcPr>
            <w:tcW w:w="2865" w:type="dxa"/>
            <w:shd w:val="clear" w:color="auto" w:fill="auto"/>
            <w:vAlign w:val="center"/>
          </w:tcPr>
          <w:p w14:paraId="1E7E56D8" w14:textId="3739FBB8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Instituto Región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6FD6715C" w14:textId="0C6738C8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27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10C7CEE9" w14:textId="4D841652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 xml:space="preserve">14 </w:t>
            </w:r>
          </w:p>
        </w:tc>
      </w:tr>
      <w:tr w:rsidR="00C96E0A" w:rsidRPr="00C347D6" w14:paraId="07991BA4" w14:textId="77777777" w:rsidTr="00945DDA">
        <w:tc>
          <w:tcPr>
            <w:tcW w:w="2865" w:type="dxa"/>
            <w:shd w:val="clear" w:color="auto" w:fill="auto"/>
            <w:vAlign w:val="center"/>
          </w:tcPr>
          <w:p w14:paraId="6F3B95C2" w14:textId="77777777" w:rsidR="00C96E0A" w:rsidRPr="00C347D6" w:rsidRDefault="00C96E0A" w:rsidP="00E83448">
            <w:pPr>
              <w:pStyle w:val="JNEMNormal"/>
              <w:rPr>
                <w:lang w:val="es-ES_tradnl"/>
              </w:rPr>
            </w:pPr>
            <w:r w:rsidRPr="00C347D6">
              <w:rPr>
                <w:lang w:val="es-ES_tradnl"/>
              </w:rPr>
              <w:t>Total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5BED27D7" w14:textId="14481EF6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109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341E4064" w14:textId="5F592513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49</w:t>
            </w:r>
          </w:p>
        </w:tc>
      </w:tr>
    </w:tbl>
    <w:p w14:paraId="17C617DB" w14:textId="60BEE990" w:rsidR="00494407" w:rsidRPr="00900829" w:rsidRDefault="00BC477A" w:rsidP="00B60E29">
      <w:pPr>
        <w:pStyle w:val="JNEMTtuloFigura"/>
        <w:rPr>
          <w:lang w:val="es-CL"/>
        </w:rPr>
      </w:pPr>
      <w:r w:rsidRPr="00900829">
        <w:rPr>
          <w:lang w:val="es-CL"/>
        </w:rPr>
        <w:t>Tabla</w:t>
      </w:r>
      <w:r w:rsidR="00494407" w:rsidRPr="00900829">
        <w:rPr>
          <w:lang w:val="es-CL"/>
        </w:rPr>
        <w:t xml:space="preserve"> </w:t>
      </w:r>
      <w:r w:rsidRPr="00900829">
        <w:rPr>
          <w:lang w:val="es-CL"/>
        </w:rPr>
        <w:t>1</w:t>
      </w:r>
      <w:r w:rsidR="00494407" w:rsidRPr="00900829">
        <w:rPr>
          <w:lang w:val="es-CL"/>
        </w:rPr>
        <w:t xml:space="preserve">: </w:t>
      </w:r>
      <w:r w:rsidRPr="00900829">
        <w:rPr>
          <w:lang w:val="es-CL"/>
        </w:rPr>
        <w:t>Los títulos de las tablas, figuras</w:t>
      </w:r>
      <w:r w:rsidR="0072428D" w:rsidRPr="00900829">
        <w:rPr>
          <w:lang w:val="es-CL"/>
        </w:rPr>
        <w:t xml:space="preserve"> y</w:t>
      </w:r>
      <w:r w:rsidR="00945DDA">
        <w:rPr>
          <w:lang w:val="es-CL"/>
        </w:rPr>
        <w:t>/o</w:t>
      </w:r>
      <w:r w:rsidR="0072428D" w:rsidRPr="00900829">
        <w:rPr>
          <w:lang w:val="es-CL"/>
        </w:rPr>
        <w:t xml:space="preserve"> diagramas </w:t>
      </w:r>
    </w:p>
    <w:p w14:paraId="258DE5A8" w14:textId="77777777" w:rsidR="00494407" w:rsidRPr="00865DE9" w:rsidRDefault="0072428D" w:rsidP="00E83448">
      <w:pPr>
        <w:pStyle w:val="JNEMNormal"/>
        <w:rPr>
          <w:lang w:val="es-ES_tradnl"/>
        </w:rPr>
      </w:pPr>
      <w:r>
        <w:rPr>
          <w:lang w:val="es-ES_tradnl"/>
        </w:rPr>
        <w:t>Citas de menos de dos líneas se deben incluir dentro del texto, entre comillas. Para citas más largas, utiliza el siguiente estilo.</w:t>
      </w:r>
    </w:p>
    <w:p w14:paraId="4FB0213E" w14:textId="3DF58A36" w:rsidR="00494407" w:rsidRPr="00900829" w:rsidRDefault="0072428D" w:rsidP="00B60E29">
      <w:pPr>
        <w:pStyle w:val="JNEMCita"/>
        <w:rPr>
          <w:lang w:val="es-CL"/>
        </w:rPr>
      </w:pPr>
      <w:r w:rsidRPr="00900829">
        <w:rPr>
          <w:lang w:val="es-CL"/>
        </w:rPr>
        <w:t>Las citas de más de dos líneas llevan sangría</w:t>
      </w:r>
      <w:r w:rsidR="00494407" w:rsidRPr="00900829">
        <w:rPr>
          <w:lang w:val="es-CL"/>
        </w:rPr>
        <w:t>.</w:t>
      </w:r>
      <w:r w:rsidRPr="00900829">
        <w:rPr>
          <w:lang w:val="es-CL"/>
        </w:rPr>
        <w:t xml:space="preserve"> Si lo deseas, puedes utilizar este estilo para otros textos que desees incluir</w:t>
      </w:r>
      <w:r w:rsidR="00494407" w:rsidRPr="00900829">
        <w:rPr>
          <w:lang w:val="es-CL"/>
        </w:rPr>
        <w:t xml:space="preserve"> </w:t>
      </w:r>
      <w:r w:rsidRPr="00900829">
        <w:rPr>
          <w:lang w:val="es-CL"/>
        </w:rPr>
        <w:t>sin utilizar una tabla. ¡No utilices este tamaño de letra para otras secciones del texto!</w:t>
      </w:r>
    </w:p>
    <w:p w14:paraId="627484E5" w14:textId="77777777" w:rsidR="00494407" w:rsidRPr="00865DE9" w:rsidRDefault="00AF5A3C" w:rsidP="000F3151">
      <w:pPr>
        <w:pStyle w:val="JNEMEncabezado3"/>
        <w:rPr>
          <w:lang w:val="es-ES_tradnl"/>
        </w:rPr>
      </w:pPr>
      <w:r>
        <w:rPr>
          <w:lang w:val="es-ES_tradnl"/>
        </w:rPr>
        <w:t>Formato</w:t>
      </w:r>
    </w:p>
    <w:p w14:paraId="2B1B34B0" w14:textId="77777777" w:rsidR="00494407" w:rsidRPr="00865DE9" w:rsidRDefault="00AF5A3C" w:rsidP="00E83448">
      <w:pPr>
        <w:pStyle w:val="JNEMNormal"/>
        <w:rPr>
          <w:lang w:val="es-ES_tradnl"/>
        </w:rPr>
      </w:pPr>
      <w:r>
        <w:rPr>
          <w:lang w:val="es-ES_tradnl"/>
        </w:rPr>
        <w:t>Utiliza un documento en formato A4 vertical, tamaño</w:t>
      </w:r>
      <w:r w:rsidR="00494407" w:rsidRPr="00865DE9">
        <w:rPr>
          <w:lang w:val="es-ES_tradnl"/>
        </w:rPr>
        <w:t xml:space="preserve"> 21 cm x 29.7 cm. </w:t>
      </w:r>
      <w:r>
        <w:rPr>
          <w:lang w:val="es-ES_tradnl"/>
        </w:rPr>
        <w:t>Los márgenes debe</w:t>
      </w:r>
      <w:r w:rsidR="00900829">
        <w:rPr>
          <w:lang w:val="es-ES_tradnl"/>
        </w:rPr>
        <w:t>n</w:t>
      </w:r>
      <w:r>
        <w:rPr>
          <w:lang w:val="es-ES_tradnl"/>
        </w:rPr>
        <w:t xml:space="preserve"> ser de </w:t>
      </w:r>
      <w:r w:rsidR="00494407" w:rsidRPr="00865DE9">
        <w:rPr>
          <w:lang w:val="es-ES_tradnl"/>
        </w:rPr>
        <w:t xml:space="preserve"> 2.5 cm </w:t>
      </w:r>
      <w:r>
        <w:rPr>
          <w:lang w:val="es-ES_tradnl"/>
        </w:rPr>
        <w:t>arriba</w:t>
      </w:r>
      <w:r w:rsidR="00494407" w:rsidRPr="00865DE9">
        <w:rPr>
          <w:lang w:val="es-ES_tradnl"/>
        </w:rPr>
        <w:t xml:space="preserve"> </w:t>
      </w:r>
      <w:r>
        <w:rPr>
          <w:lang w:val="es-ES_tradnl"/>
        </w:rPr>
        <w:t>y</w:t>
      </w:r>
      <w:r w:rsidR="00494407" w:rsidRPr="00865DE9">
        <w:rPr>
          <w:lang w:val="es-ES_tradnl"/>
        </w:rPr>
        <w:t xml:space="preserve"> 2.5 cm </w:t>
      </w:r>
      <w:r>
        <w:rPr>
          <w:lang w:val="es-ES_tradnl"/>
        </w:rPr>
        <w:t>abajo</w:t>
      </w:r>
      <w:r w:rsidR="00C51894" w:rsidRPr="00865DE9">
        <w:rPr>
          <w:lang w:val="es-ES_tradnl"/>
        </w:rPr>
        <w:t xml:space="preserve">; 2 cm </w:t>
      </w:r>
      <w:r>
        <w:rPr>
          <w:lang w:val="es-ES_tradnl"/>
        </w:rPr>
        <w:t>a la izquierda</w:t>
      </w:r>
      <w:r w:rsidR="00C51894" w:rsidRPr="00865DE9">
        <w:rPr>
          <w:lang w:val="es-ES_tradnl"/>
        </w:rPr>
        <w:t xml:space="preserve"> </w:t>
      </w:r>
      <w:r>
        <w:rPr>
          <w:lang w:val="es-ES_tradnl"/>
        </w:rPr>
        <w:t>y</w:t>
      </w:r>
      <w:r w:rsidR="00C51894" w:rsidRPr="00865DE9">
        <w:rPr>
          <w:lang w:val="es-ES_tradnl"/>
        </w:rPr>
        <w:t xml:space="preserve"> 2 cm </w:t>
      </w:r>
      <w:r>
        <w:rPr>
          <w:lang w:val="es-ES_tradnl"/>
        </w:rPr>
        <w:t>a la derecha</w:t>
      </w:r>
      <w:r w:rsidR="00C51894" w:rsidRPr="00865DE9">
        <w:rPr>
          <w:lang w:val="es-ES_tradnl"/>
        </w:rPr>
        <w:t>.</w:t>
      </w:r>
    </w:p>
    <w:p w14:paraId="4DC10234" w14:textId="4D678110" w:rsidR="00494407" w:rsidRPr="00865DE9" w:rsidRDefault="00AF5A3C" w:rsidP="00E83448">
      <w:pPr>
        <w:pStyle w:val="JNEMNormal"/>
        <w:rPr>
          <w:lang w:val="es-ES_tradnl"/>
        </w:rPr>
      </w:pPr>
      <w:r>
        <w:rPr>
          <w:lang w:val="es-ES_tradnl"/>
        </w:rPr>
        <w:t xml:space="preserve">Todo el texto debe ser Times New </w:t>
      </w:r>
      <w:proofErr w:type="spellStart"/>
      <w:r>
        <w:rPr>
          <w:lang w:val="es-ES_tradnl"/>
        </w:rPr>
        <w:t>Roman</w:t>
      </w:r>
      <w:proofErr w:type="spellEnd"/>
      <w:r>
        <w:rPr>
          <w:lang w:val="es-ES_tradnl"/>
        </w:rPr>
        <w:t xml:space="preserve">. Los tamaños son </w:t>
      </w:r>
      <w:r w:rsidR="00613004" w:rsidRPr="00865DE9">
        <w:rPr>
          <w:lang w:val="es-ES_tradnl"/>
        </w:rPr>
        <w:t>12</w:t>
      </w:r>
      <w:r w:rsidR="00494407" w:rsidRPr="00865DE9">
        <w:rPr>
          <w:lang w:val="es-ES_tradnl"/>
        </w:rPr>
        <w:t xml:space="preserve"> </w:t>
      </w:r>
      <w:r>
        <w:rPr>
          <w:lang w:val="es-ES_tradnl"/>
        </w:rPr>
        <w:t xml:space="preserve">puntos para el texto Normal y </w:t>
      </w:r>
      <w:r w:rsidR="00494407" w:rsidRPr="00865DE9">
        <w:rPr>
          <w:lang w:val="es-ES_tradnl"/>
        </w:rPr>
        <w:t>1</w:t>
      </w:r>
      <w:r w:rsidR="00613004" w:rsidRPr="00865DE9">
        <w:rPr>
          <w:lang w:val="es-ES_tradnl"/>
        </w:rPr>
        <w:t>1</w:t>
      </w:r>
      <w:r w:rsidR="00494407" w:rsidRPr="00865DE9">
        <w:rPr>
          <w:lang w:val="es-ES_tradnl"/>
        </w:rPr>
        <w:t xml:space="preserve"> </w:t>
      </w:r>
      <w:r>
        <w:rPr>
          <w:lang w:val="es-ES_tradnl"/>
        </w:rPr>
        <w:t>p</w:t>
      </w:r>
      <w:r w:rsidR="00945DDA">
        <w:rPr>
          <w:lang w:val="es-ES_tradnl"/>
        </w:rPr>
        <w:t>untos para Citas, Referencias</w:t>
      </w:r>
      <w:r w:rsidR="00494407" w:rsidRPr="00865DE9">
        <w:rPr>
          <w:lang w:val="es-ES_tradnl"/>
        </w:rPr>
        <w:t xml:space="preserve">. </w:t>
      </w:r>
      <w:r w:rsidR="00A003F3">
        <w:rPr>
          <w:lang w:val="es-ES_tradnl"/>
        </w:rPr>
        <w:t>El estilo ‘E</w:t>
      </w:r>
      <w:r w:rsidR="003F4BFD">
        <w:rPr>
          <w:lang w:val="es-ES_tradnl"/>
        </w:rPr>
        <w:t>ncabezado</w:t>
      </w:r>
      <w:r w:rsidR="00A003F3">
        <w:rPr>
          <w:lang w:val="es-ES_tradnl"/>
        </w:rPr>
        <w:t xml:space="preserve"> 1’</w:t>
      </w:r>
      <w:r w:rsidR="00C82894" w:rsidRPr="00865DE9">
        <w:rPr>
          <w:lang w:val="es-ES_tradnl"/>
        </w:rPr>
        <w:t xml:space="preserve"> </w:t>
      </w:r>
      <w:r w:rsidR="00A003F3">
        <w:rPr>
          <w:lang w:val="es-ES_tradnl"/>
        </w:rPr>
        <w:t>es de</w:t>
      </w:r>
      <w:r w:rsidR="00494407" w:rsidRPr="00865DE9">
        <w:rPr>
          <w:lang w:val="es-ES_tradnl"/>
        </w:rPr>
        <w:t xml:space="preserve"> 1</w:t>
      </w:r>
      <w:r w:rsidR="00613004" w:rsidRPr="00865DE9">
        <w:rPr>
          <w:lang w:val="es-ES_tradnl"/>
        </w:rPr>
        <w:t>4</w:t>
      </w:r>
      <w:r w:rsidR="00494407" w:rsidRPr="00865DE9">
        <w:rPr>
          <w:lang w:val="es-ES_tradnl"/>
        </w:rPr>
        <w:t xml:space="preserve"> </w:t>
      </w:r>
      <w:r w:rsidR="00A003F3">
        <w:rPr>
          <w:lang w:val="es-ES_tradnl"/>
        </w:rPr>
        <w:t>puntos</w:t>
      </w:r>
      <w:r w:rsidR="00494407" w:rsidRPr="00865DE9">
        <w:rPr>
          <w:lang w:val="es-ES_tradnl"/>
        </w:rPr>
        <w:t xml:space="preserve">, </w:t>
      </w:r>
      <w:r w:rsidR="00A003F3">
        <w:rPr>
          <w:lang w:val="es-ES_tradnl"/>
        </w:rPr>
        <w:t>‘E</w:t>
      </w:r>
      <w:r w:rsidR="003F4BFD">
        <w:rPr>
          <w:lang w:val="es-ES_tradnl"/>
        </w:rPr>
        <w:t>ncabezado</w:t>
      </w:r>
      <w:r w:rsidR="00494407" w:rsidRPr="00865DE9">
        <w:rPr>
          <w:lang w:val="es-ES_tradnl"/>
        </w:rPr>
        <w:t xml:space="preserve"> 2</w:t>
      </w:r>
      <w:r w:rsidR="00A003F3">
        <w:rPr>
          <w:lang w:val="es-ES_tradnl"/>
        </w:rPr>
        <w:t>’</w:t>
      </w:r>
      <w:r w:rsidR="00494407" w:rsidRPr="00865DE9">
        <w:rPr>
          <w:lang w:val="es-ES_tradnl"/>
        </w:rPr>
        <w:t xml:space="preserve"> </w:t>
      </w:r>
      <w:r w:rsidR="00A003F3">
        <w:rPr>
          <w:lang w:val="es-ES_tradnl"/>
        </w:rPr>
        <w:t>y</w:t>
      </w:r>
      <w:r w:rsidR="00494407" w:rsidRPr="00865DE9">
        <w:rPr>
          <w:lang w:val="es-ES_tradnl"/>
        </w:rPr>
        <w:t xml:space="preserve"> </w:t>
      </w:r>
      <w:r w:rsidR="00A003F3">
        <w:rPr>
          <w:lang w:val="es-ES_tradnl"/>
        </w:rPr>
        <w:t>‘Encabezado</w:t>
      </w:r>
      <w:r w:rsidR="00494407" w:rsidRPr="00865DE9">
        <w:rPr>
          <w:lang w:val="es-ES_tradnl"/>
        </w:rPr>
        <w:t xml:space="preserve"> 3</w:t>
      </w:r>
      <w:r w:rsidR="00A003F3">
        <w:rPr>
          <w:lang w:val="es-ES_tradnl"/>
        </w:rPr>
        <w:t>’</w:t>
      </w:r>
      <w:r w:rsidR="00494407" w:rsidRPr="00865DE9">
        <w:rPr>
          <w:lang w:val="es-ES_tradnl"/>
        </w:rPr>
        <w:t xml:space="preserve"> </w:t>
      </w:r>
      <w:r w:rsidR="00A003F3">
        <w:rPr>
          <w:lang w:val="es-ES_tradnl"/>
        </w:rPr>
        <w:t>son ambos de</w:t>
      </w:r>
      <w:r w:rsidR="00494407" w:rsidRPr="00865DE9">
        <w:rPr>
          <w:lang w:val="es-ES_tradnl"/>
        </w:rPr>
        <w:t xml:space="preserve"> 1</w:t>
      </w:r>
      <w:r w:rsidR="00613004" w:rsidRPr="00865DE9">
        <w:rPr>
          <w:lang w:val="es-ES_tradnl"/>
        </w:rPr>
        <w:t>2</w:t>
      </w:r>
      <w:r w:rsidR="00494407" w:rsidRPr="00865DE9">
        <w:rPr>
          <w:lang w:val="es-ES_tradnl"/>
        </w:rPr>
        <w:t xml:space="preserve"> </w:t>
      </w:r>
      <w:r w:rsidR="00A003F3">
        <w:rPr>
          <w:lang w:val="es-ES_tradnl"/>
        </w:rPr>
        <w:t>puntos.</w:t>
      </w:r>
    </w:p>
    <w:p w14:paraId="007E5C90" w14:textId="77777777" w:rsidR="00494407" w:rsidRPr="00865DE9" w:rsidRDefault="00A003F3" w:rsidP="00C51894">
      <w:pPr>
        <w:pStyle w:val="JNEMEncabezado3"/>
        <w:rPr>
          <w:lang w:val="es-ES_tradnl"/>
        </w:rPr>
      </w:pPr>
      <w:r>
        <w:rPr>
          <w:lang w:val="es-ES_tradnl"/>
        </w:rPr>
        <w:lastRenderedPageBreak/>
        <w:t>Referencias</w:t>
      </w:r>
    </w:p>
    <w:p w14:paraId="0AB1A15C" w14:textId="163F423E" w:rsidR="00494407" w:rsidRPr="00865DE9" w:rsidRDefault="00A003F3" w:rsidP="00E83448">
      <w:pPr>
        <w:pStyle w:val="JNEMNormal"/>
        <w:rPr>
          <w:lang w:val="es-ES_tradnl"/>
        </w:rPr>
      </w:pPr>
      <w:r>
        <w:rPr>
          <w:lang w:val="es-ES_tradnl"/>
        </w:rPr>
        <w:t xml:space="preserve">Las referencias </w:t>
      </w:r>
      <w:r w:rsidR="0035219A">
        <w:rPr>
          <w:lang w:val="es-ES_tradnl"/>
        </w:rPr>
        <w:t xml:space="preserve">utilizan </w:t>
      </w:r>
      <w:r>
        <w:rPr>
          <w:lang w:val="es-ES_tradnl"/>
        </w:rPr>
        <w:t>el estilo ‘Encabezado 3’ para el encabezado</w:t>
      </w:r>
      <w:r w:rsidR="0035219A">
        <w:rPr>
          <w:lang w:val="es-ES_tradnl"/>
        </w:rPr>
        <w:t xml:space="preserve">, </w:t>
      </w:r>
      <w:r w:rsidR="0042001B">
        <w:rPr>
          <w:lang w:val="es-ES_tradnl"/>
        </w:rPr>
        <w:t xml:space="preserve">Times New </w:t>
      </w:r>
      <w:proofErr w:type="spellStart"/>
      <w:r w:rsidR="0042001B">
        <w:rPr>
          <w:lang w:val="es-ES_tradnl"/>
        </w:rPr>
        <w:t>Roman</w:t>
      </w:r>
      <w:proofErr w:type="spellEnd"/>
      <w:r>
        <w:rPr>
          <w:lang w:val="es-ES_tradnl"/>
        </w:rPr>
        <w:t xml:space="preserve"> tipo de 11 puntos y un sangrado de 0.51cm</w:t>
      </w:r>
      <w:r w:rsidR="0000296C" w:rsidRPr="00865DE9">
        <w:rPr>
          <w:lang w:val="es-ES_tradnl"/>
        </w:rPr>
        <w:t xml:space="preserve">. </w:t>
      </w:r>
      <w:r>
        <w:rPr>
          <w:lang w:val="es-ES_tradnl"/>
        </w:rPr>
        <w:t>Los autores deben seguir el estilo para referencias de la</w:t>
      </w:r>
      <w:r w:rsidR="0035219A">
        <w:rPr>
          <w:lang w:val="es-ES_tradnl"/>
        </w:rPr>
        <w:t xml:space="preserve"> norma</w:t>
      </w:r>
      <w:r>
        <w:rPr>
          <w:lang w:val="es-ES_tradnl"/>
        </w:rPr>
        <w:t xml:space="preserve"> APA, Sexta edición</w:t>
      </w:r>
      <w:r w:rsidR="00DD27AB" w:rsidRPr="00865DE9">
        <w:rPr>
          <w:lang w:val="es-ES_tradnl"/>
        </w:rPr>
        <w:t xml:space="preserve">. </w:t>
      </w:r>
      <w:r>
        <w:rPr>
          <w:lang w:val="es-ES_tradnl"/>
        </w:rPr>
        <w:t>Asegúrate de que todas las referencias utilizadas en el texto aparezcan en esta lista.</w:t>
      </w:r>
      <w:r w:rsidR="0000296C" w:rsidRPr="00865DE9">
        <w:rPr>
          <w:lang w:val="es-ES_tradnl"/>
        </w:rPr>
        <w:t xml:space="preserve"> </w:t>
      </w:r>
      <w:r>
        <w:rPr>
          <w:b/>
          <w:lang w:val="es-ES_tradnl"/>
        </w:rPr>
        <w:t xml:space="preserve">Las referencias son parte de </w:t>
      </w:r>
      <w:r w:rsidRPr="0038057D">
        <w:rPr>
          <w:b/>
          <w:lang w:val="es-ES_tradnl"/>
        </w:rPr>
        <w:t xml:space="preserve">las </w:t>
      </w:r>
      <w:r w:rsidR="004B1571">
        <w:rPr>
          <w:b/>
          <w:lang w:val="es-ES_tradnl"/>
        </w:rPr>
        <w:t>cinco</w:t>
      </w:r>
      <w:bookmarkStart w:id="0" w:name="_GoBack"/>
      <w:bookmarkEnd w:id="0"/>
      <w:r w:rsidRPr="0038057D">
        <w:rPr>
          <w:b/>
          <w:lang w:val="es-ES_tradnl"/>
        </w:rPr>
        <w:t xml:space="preserve"> páginas</w:t>
      </w:r>
      <w:r>
        <w:rPr>
          <w:b/>
          <w:lang w:val="es-ES_tradnl"/>
        </w:rPr>
        <w:t xml:space="preserve"> de la propuesta</w:t>
      </w:r>
      <w:r w:rsidR="0000296C" w:rsidRPr="00865DE9">
        <w:rPr>
          <w:lang w:val="es-ES_tradnl"/>
        </w:rPr>
        <w:t>.</w:t>
      </w:r>
    </w:p>
    <w:sectPr w:rsidR="00494407" w:rsidRPr="00865DE9" w:rsidSect="001A172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8" w:right="1134" w:bottom="1418" w:left="1134" w:header="709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8FB363" w14:textId="77777777" w:rsidR="00945DDA" w:rsidRDefault="00945DDA" w:rsidP="00C04FCA">
      <w:pPr>
        <w:spacing w:after="0" w:line="240" w:lineRule="auto"/>
      </w:pPr>
      <w:r>
        <w:separator/>
      </w:r>
    </w:p>
  </w:endnote>
  <w:endnote w:type="continuationSeparator" w:id="0">
    <w:p w14:paraId="52570CB2" w14:textId="77777777" w:rsidR="00945DDA" w:rsidRDefault="00945DDA" w:rsidP="00C0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1D3A2" w14:textId="77777777" w:rsidR="00945DDA" w:rsidRDefault="00945DDA" w:rsidP="00F40017">
    <w:pPr>
      <w:pStyle w:val="ICMEBaselineFirstPage"/>
      <w:pBdr>
        <w:top w:val="single" w:sz="4" w:space="1" w:color="auto"/>
      </w:pBdr>
      <w:jc w:val="left"/>
    </w:pPr>
    <w:r>
      <w:t xml:space="preserve">1 - </w:t>
    </w:r>
    <w:r>
      <w:fldChar w:fldCharType="begin"/>
    </w:r>
    <w:r>
      <w:instrText xml:space="preserve"> PAGE  \* MERGEFORMAT </w:instrText>
    </w:r>
    <w:r>
      <w:fldChar w:fldCharType="separate"/>
    </w:r>
    <w:r w:rsidR="003F4BFD">
      <w:rPr>
        <w:noProof/>
      </w:rPr>
      <w:t>2</w:t>
    </w:r>
    <w:r>
      <w:fldChar w:fldCharType="end"/>
    </w:r>
    <w:r>
      <w:tab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0A9BBB" w14:textId="77777777" w:rsidR="00945DDA" w:rsidRDefault="00945DDA" w:rsidP="00F40017">
    <w:pPr>
      <w:pStyle w:val="ICMEBaselineFirstPage"/>
      <w:pBdr>
        <w:top w:val="single" w:sz="4" w:space="1" w:color="auto"/>
      </w:pBdr>
      <w:jc w:val="right"/>
    </w:pPr>
    <w:r>
      <w:tab/>
      <w:t xml:space="preserve">1 - </w:t>
    </w:r>
    <w:r>
      <w:fldChar w:fldCharType="begin"/>
    </w:r>
    <w:r>
      <w:instrText xml:space="preserve"> PAGE  \* MERGEFORMAT </w:instrText>
    </w:r>
    <w:r>
      <w:fldChar w:fldCharType="separate"/>
    </w:r>
    <w:r w:rsidR="004B1571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10F76B" w14:textId="77777777" w:rsidR="00945DDA" w:rsidRDefault="00945DDA" w:rsidP="000F3151">
    <w:pPr>
      <w:pStyle w:val="ICMEBaselineFirstPage"/>
      <w:pBdr>
        <w:top w:val="single" w:sz="4" w:space="1" w:color="auto"/>
      </w:pBdr>
      <w:jc w:val="right"/>
    </w:pPr>
    <w:r>
      <w:t xml:space="preserve">1 - </w:t>
    </w:r>
    <w:r>
      <w:fldChar w:fldCharType="begin"/>
    </w:r>
    <w:r>
      <w:instrText xml:space="preserve"> PAGE  \* MERGEFORMAT </w:instrText>
    </w:r>
    <w:r>
      <w:fldChar w:fldCharType="separate"/>
    </w:r>
    <w:r w:rsidR="00812D6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5A5C37" w14:textId="77777777" w:rsidR="00945DDA" w:rsidRDefault="00945DDA" w:rsidP="00C04FCA">
      <w:pPr>
        <w:spacing w:after="0" w:line="240" w:lineRule="auto"/>
      </w:pPr>
      <w:r>
        <w:separator/>
      </w:r>
    </w:p>
  </w:footnote>
  <w:footnote w:type="continuationSeparator" w:id="0">
    <w:p w14:paraId="1698CD83" w14:textId="77777777" w:rsidR="00945DDA" w:rsidRDefault="00945DDA" w:rsidP="00C0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32E226" w14:textId="09A4AE2C" w:rsidR="00945DDA" w:rsidRPr="00BB663E" w:rsidRDefault="00945DDA" w:rsidP="001A1727">
    <w:pPr>
      <w:pStyle w:val="ICMEHeadline"/>
      <w:jc w:val="right"/>
      <w:rPr>
        <w:lang w:val="es-ES_tradnl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7F56A" w14:textId="77777777" w:rsidR="00945DDA" w:rsidRPr="0008438A" w:rsidRDefault="00945DDA" w:rsidP="0008438A">
    <w:pPr>
      <w:pStyle w:val="Encabezado"/>
      <w:jc w:val="center"/>
      <w:rPr>
        <w:b/>
        <w:lang w:val="es-ES_tradnl"/>
      </w:rPr>
    </w:pPr>
    <w:r w:rsidRPr="0008438A">
      <w:rPr>
        <w:b/>
        <w:lang w:val="es-ES_tradnl"/>
      </w:rPr>
      <w:t>XXII Jornadas Nacionales de Educación Matemática</w:t>
    </w:r>
  </w:p>
  <w:p w14:paraId="064EA9DF" w14:textId="77777777" w:rsidR="00945DDA" w:rsidRPr="0008438A" w:rsidRDefault="00945DDA" w:rsidP="0008438A">
    <w:pPr>
      <w:pStyle w:val="Encabezado"/>
      <w:jc w:val="center"/>
      <w:rPr>
        <w:b/>
        <w:lang w:val="es-ES_tradnl"/>
      </w:rPr>
    </w:pPr>
    <w:r w:rsidRPr="0008438A">
      <w:rPr>
        <w:b/>
        <w:lang w:val="es-ES_tradnl"/>
      </w:rPr>
      <w:t>Universidad Alberto Hurtado</w:t>
    </w:r>
  </w:p>
  <w:p w14:paraId="12D772A2" w14:textId="77777777" w:rsidR="00945DDA" w:rsidRDefault="00945DDA" w:rsidP="0008438A">
    <w:pPr>
      <w:spacing w:after="0" w:line="240" w:lineRule="auto"/>
      <w:jc w:val="center"/>
      <w:rPr>
        <w:rFonts w:ascii="Arial" w:eastAsia="Times New Roman" w:hAnsi="Arial"/>
        <w:b/>
        <w:bCs/>
        <w:color w:val="333333"/>
        <w:sz w:val="26"/>
        <w:szCs w:val="26"/>
        <w:shd w:val="clear" w:color="auto" w:fill="FFFFFF"/>
        <w:lang w:val="es-CL" w:eastAsia="es-ES"/>
      </w:rPr>
    </w:pPr>
    <w:r w:rsidRPr="0008438A">
      <w:rPr>
        <w:rFonts w:ascii="Arial" w:eastAsia="Times New Roman" w:hAnsi="Arial"/>
        <w:b/>
        <w:bCs/>
        <w:color w:val="333333"/>
        <w:sz w:val="26"/>
        <w:szCs w:val="26"/>
        <w:shd w:val="clear" w:color="auto" w:fill="FFFFFF"/>
        <w:lang w:val="es-CL" w:eastAsia="es-ES"/>
      </w:rPr>
      <w:t>Santiago de Chile, 29 y 30 de noviembre de 2018</w:t>
    </w:r>
  </w:p>
  <w:p w14:paraId="6E55612E" w14:textId="77777777" w:rsidR="00945DDA" w:rsidRPr="008E54EA" w:rsidRDefault="00945DDA" w:rsidP="0008438A">
    <w:pPr>
      <w:spacing w:after="0" w:line="240" w:lineRule="auto"/>
      <w:jc w:val="center"/>
      <w:rPr>
        <w:lang w:val="en-US"/>
      </w:rPr>
    </w:pPr>
    <w:r>
      <w:rPr>
        <w:lang w:val="en-US"/>
      </w:rPr>
      <w:tab/>
      <w:t xml:space="preserve">                                        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63CC5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1205FD5"/>
    <w:multiLevelType w:val="hybridMultilevel"/>
    <w:tmpl w:val="C7D26A4E"/>
    <w:lvl w:ilvl="0" w:tplc="A372BA24">
      <w:start w:val="1"/>
      <w:numFmt w:val="bullet"/>
      <w:pStyle w:val="PME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B36"/>
    <w:rsid w:val="0000296C"/>
    <w:rsid w:val="000072F5"/>
    <w:rsid w:val="000118FB"/>
    <w:rsid w:val="0008438A"/>
    <w:rsid w:val="00092FAC"/>
    <w:rsid w:val="00096F28"/>
    <w:rsid w:val="000A2A1B"/>
    <w:rsid w:val="000B2B9C"/>
    <w:rsid w:val="000F3151"/>
    <w:rsid w:val="00140D5B"/>
    <w:rsid w:val="00160338"/>
    <w:rsid w:val="001A1727"/>
    <w:rsid w:val="001D36F8"/>
    <w:rsid w:val="001F04BC"/>
    <w:rsid w:val="002447F3"/>
    <w:rsid w:val="0025519F"/>
    <w:rsid w:val="00271841"/>
    <w:rsid w:val="00283FEC"/>
    <w:rsid w:val="002A72EF"/>
    <w:rsid w:val="002C6992"/>
    <w:rsid w:val="002D3FE4"/>
    <w:rsid w:val="0032198F"/>
    <w:rsid w:val="00323C3C"/>
    <w:rsid w:val="00326F77"/>
    <w:rsid w:val="00343180"/>
    <w:rsid w:val="0035219A"/>
    <w:rsid w:val="00375FB4"/>
    <w:rsid w:val="0038057D"/>
    <w:rsid w:val="003A764E"/>
    <w:rsid w:val="003F0A53"/>
    <w:rsid w:val="003F0D5C"/>
    <w:rsid w:val="003F4BFD"/>
    <w:rsid w:val="004008FD"/>
    <w:rsid w:val="00400A64"/>
    <w:rsid w:val="0042001B"/>
    <w:rsid w:val="00494407"/>
    <w:rsid w:val="004B1571"/>
    <w:rsid w:val="00500E5A"/>
    <w:rsid w:val="005909F1"/>
    <w:rsid w:val="005B228B"/>
    <w:rsid w:val="005C388F"/>
    <w:rsid w:val="006113F0"/>
    <w:rsid w:val="00613004"/>
    <w:rsid w:val="00616C9E"/>
    <w:rsid w:val="006325BD"/>
    <w:rsid w:val="006356E3"/>
    <w:rsid w:val="006A6DED"/>
    <w:rsid w:val="006B7122"/>
    <w:rsid w:val="006C6901"/>
    <w:rsid w:val="006D13D5"/>
    <w:rsid w:val="006E5867"/>
    <w:rsid w:val="006F0629"/>
    <w:rsid w:val="006F3CC7"/>
    <w:rsid w:val="0072428D"/>
    <w:rsid w:val="00732117"/>
    <w:rsid w:val="00736370"/>
    <w:rsid w:val="00766B36"/>
    <w:rsid w:val="00787C17"/>
    <w:rsid w:val="007A4746"/>
    <w:rsid w:val="007B27AA"/>
    <w:rsid w:val="007E6B53"/>
    <w:rsid w:val="00812D64"/>
    <w:rsid w:val="0082163D"/>
    <w:rsid w:val="00823EA4"/>
    <w:rsid w:val="00825EAD"/>
    <w:rsid w:val="00831627"/>
    <w:rsid w:val="00857248"/>
    <w:rsid w:val="00865DE9"/>
    <w:rsid w:val="00881552"/>
    <w:rsid w:val="00881627"/>
    <w:rsid w:val="00884EE6"/>
    <w:rsid w:val="00892684"/>
    <w:rsid w:val="008A2A53"/>
    <w:rsid w:val="008B0D01"/>
    <w:rsid w:val="008B1301"/>
    <w:rsid w:val="008D3E39"/>
    <w:rsid w:val="008D7FC2"/>
    <w:rsid w:val="008E54EA"/>
    <w:rsid w:val="00900829"/>
    <w:rsid w:val="009066EF"/>
    <w:rsid w:val="00933A55"/>
    <w:rsid w:val="00945DDA"/>
    <w:rsid w:val="009628E5"/>
    <w:rsid w:val="00964685"/>
    <w:rsid w:val="00975AFB"/>
    <w:rsid w:val="00980EB8"/>
    <w:rsid w:val="009B36F1"/>
    <w:rsid w:val="009C67F0"/>
    <w:rsid w:val="009D64CC"/>
    <w:rsid w:val="009E4BB4"/>
    <w:rsid w:val="00A003F3"/>
    <w:rsid w:val="00A331F7"/>
    <w:rsid w:val="00A42AA4"/>
    <w:rsid w:val="00A450A0"/>
    <w:rsid w:val="00A704D9"/>
    <w:rsid w:val="00A95637"/>
    <w:rsid w:val="00AB77A4"/>
    <w:rsid w:val="00AC6A5E"/>
    <w:rsid w:val="00AE0ACF"/>
    <w:rsid w:val="00AF5A3C"/>
    <w:rsid w:val="00B01FD0"/>
    <w:rsid w:val="00B4591E"/>
    <w:rsid w:val="00B60E29"/>
    <w:rsid w:val="00B63A50"/>
    <w:rsid w:val="00BB663E"/>
    <w:rsid w:val="00BC477A"/>
    <w:rsid w:val="00BC5C50"/>
    <w:rsid w:val="00BE0582"/>
    <w:rsid w:val="00C04FCA"/>
    <w:rsid w:val="00C347D6"/>
    <w:rsid w:val="00C35793"/>
    <w:rsid w:val="00C51894"/>
    <w:rsid w:val="00C54F92"/>
    <w:rsid w:val="00C82894"/>
    <w:rsid w:val="00C96E0A"/>
    <w:rsid w:val="00D47118"/>
    <w:rsid w:val="00D81205"/>
    <w:rsid w:val="00D82825"/>
    <w:rsid w:val="00D867D4"/>
    <w:rsid w:val="00DD27AB"/>
    <w:rsid w:val="00DF02A9"/>
    <w:rsid w:val="00E03DE8"/>
    <w:rsid w:val="00E13DC9"/>
    <w:rsid w:val="00E3122B"/>
    <w:rsid w:val="00E35847"/>
    <w:rsid w:val="00E36C1E"/>
    <w:rsid w:val="00E71606"/>
    <w:rsid w:val="00E83448"/>
    <w:rsid w:val="00E92920"/>
    <w:rsid w:val="00EB26D8"/>
    <w:rsid w:val="00EC1ACB"/>
    <w:rsid w:val="00EE36EF"/>
    <w:rsid w:val="00EE5B57"/>
    <w:rsid w:val="00F05DC3"/>
    <w:rsid w:val="00F13DC2"/>
    <w:rsid w:val="00F40017"/>
    <w:rsid w:val="00F90AE9"/>
    <w:rsid w:val="00FC36DB"/>
    <w:rsid w:val="00FE4693"/>
    <w:rsid w:val="00FF5F01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1EA8D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s-C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2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FCA"/>
    <w:pPr>
      <w:spacing w:after="120" w:line="320" w:lineRule="atLeast"/>
      <w:jc w:val="both"/>
    </w:pPr>
    <w:rPr>
      <w:sz w:val="28"/>
      <w:szCs w:val="28"/>
      <w:lang w:val="de-DE" w:eastAsia="de-DE"/>
    </w:rPr>
  </w:style>
  <w:style w:type="paragraph" w:styleId="Ttulo1">
    <w:name w:val="heading 1"/>
    <w:basedOn w:val="Normal"/>
    <w:next w:val="Normal"/>
    <w:link w:val="Ttulo1Car"/>
    <w:uiPriority w:val="9"/>
    <w:qFormat/>
    <w:rsid w:val="00494407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494407"/>
    <w:rPr>
      <w:rFonts w:ascii="Calibri" w:eastAsia="MS Gothic" w:hAnsi="Calibri" w:cs="Times New Roman"/>
      <w:b/>
      <w:bCs/>
      <w:color w:val="345A8A"/>
      <w:sz w:val="32"/>
      <w:szCs w:val="32"/>
    </w:rPr>
  </w:style>
  <w:style w:type="paragraph" w:customStyle="1" w:styleId="JNEMEnacabezado1">
    <w:name w:val="JNEM Enacabezado 1"/>
    <w:basedOn w:val="JNEMNormal"/>
    <w:qFormat/>
    <w:rsid w:val="007B27AA"/>
    <w:pPr>
      <w:keepNext/>
      <w:spacing w:before="120"/>
      <w:jc w:val="center"/>
      <w:outlineLvl w:val="0"/>
    </w:pPr>
    <w:rPr>
      <w:b/>
      <w:bCs/>
      <w:caps/>
      <w:sz w:val="28"/>
      <w:szCs w:val="32"/>
    </w:rPr>
  </w:style>
  <w:style w:type="paragraph" w:customStyle="1" w:styleId="JNEMAutorInstitucin">
    <w:name w:val="JNEM Autor/Institución"/>
    <w:basedOn w:val="JNEMNormal"/>
    <w:qFormat/>
    <w:rsid w:val="008B1301"/>
    <w:pPr>
      <w:jc w:val="center"/>
    </w:pPr>
  </w:style>
  <w:style w:type="paragraph" w:customStyle="1" w:styleId="JNEMAbstract">
    <w:name w:val="JNEM Abstract"/>
    <w:basedOn w:val="JNEMNormal"/>
    <w:qFormat/>
    <w:rsid w:val="008B1301"/>
    <w:pPr>
      <w:spacing w:after="240"/>
    </w:pPr>
    <w:rPr>
      <w:i/>
    </w:rPr>
  </w:style>
  <w:style w:type="paragraph" w:customStyle="1" w:styleId="JNEMEncabezado2">
    <w:name w:val="JNEM Encabezado 2"/>
    <w:basedOn w:val="Normal"/>
    <w:qFormat/>
    <w:rsid w:val="00BE0582"/>
    <w:pPr>
      <w:keepNext/>
      <w:spacing w:before="120"/>
      <w:outlineLvl w:val="1"/>
    </w:pPr>
    <w:rPr>
      <w:b/>
      <w:bCs/>
      <w:caps/>
      <w:kern w:val="28"/>
      <w:sz w:val="24"/>
    </w:rPr>
  </w:style>
  <w:style w:type="paragraph" w:customStyle="1" w:styleId="JNEMEncabezado3">
    <w:name w:val="JNEM Encabezado 3"/>
    <w:basedOn w:val="Normal"/>
    <w:qFormat/>
    <w:rsid w:val="00BE0582"/>
    <w:pPr>
      <w:keepNext/>
      <w:outlineLvl w:val="2"/>
    </w:pPr>
    <w:rPr>
      <w:b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C0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C04FCA"/>
    <w:rPr>
      <w:rFonts w:ascii="Times New Roman" w:hAnsi="Times New Roman"/>
      <w:sz w:val="28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283FEC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283FEC"/>
    <w:rPr>
      <w:rFonts w:ascii="Times New Roman" w:hAnsi="Times New Roman"/>
      <w:sz w:val="28"/>
      <w:lang w:val="en-US"/>
    </w:rPr>
  </w:style>
  <w:style w:type="paragraph" w:customStyle="1" w:styleId="ICMEBaselineFirstPage">
    <w:name w:val="ICME Baseline First Page"/>
    <w:basedOn w:val="JNEMNormal"/>
    <w:qFormat/>
    <w:rsid w:val="00BE0582"/>
    <w:pPr>
      <w:spacing w:after="0" w:line="240" w:lineRule="auto"/>
    </w:pPr>
    <w:rPr>
      <w:sz w:val="21"/>
      <w:szCs w:val="21"/>
    </w:rPr>
  </w:style>
  <w:style w:type="table" w:styleId="Tablaconcuadrcula">
    <w:name w:val="Table Grid"/>
    <w:basedOn w:val="Tablanormal"/>
    <w:uiPriority w:val="59"/>
    <w:rsid w:val="00C96E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NEMNormal">
    <w:name w:val="JNEM Normal"/>
    <w:qFormat/>
    <w:rsid w:val="00BE0582"/>
    <w:pPr>
      <w:spacing w:after="120" w:line="320" w:lineRule="atLeast"/>
      <w:jc w:val="both"/>
    </w:pPr>
    <w:rPr>
      <w:sz w:val="24"/>
      <w:szCs w:val="28"/>
      <w:lang w:val="en-US" w:eastAsia="de-DE"/>
    </w:rPr>
  </w:style>
  <w:style w:type="paragraph" w:customStyle="1" w:styleId="PMEBaseline">
    <w:name w:val="PME Baseline"/>
    <w:basedOn w:val="JNEMNormal"/>
    <w:rsid w:val="00E83448"/>
    <w:pPr>
      <w:tabs>
        <w:tab w:val="right" w:pos="9639"/>
      </w:tabs>
    </w:pPr>
  </w:style>
  <w:style w:type="paragraph" w:customStyle="1" w:styleId="ICMEHeadline">
    <w:name w:val="ICME Headline"/>
    <w:basedOn w:val="Normal"/>
    <w:rsid w:val="001A1727"/>
    <w:rPr>
      <w:i/>
    </w:rPr>
  </w:style>
  <w:style w:type="paragraph" w:customStyle="1" w:styleId="PMEFigTitle">
    <w:name w:val="PME Fig Title"/>
    <w:basedOn w:val="JNEMNormal"/>
    <w:next w:val="JNEMNormal"/>
    <w:rsid w:val="00E83448"/>
    <w:pPr>
      <w:spacing w:before="120"/>
      <w:jc w:val="center"/>
    </w:pPr>
  </w:style>
  <w:style w:type="paragraph" w:customStyle="1" w:styleId="JNEMCita">
    <w:name w:val="JNEM Cita"/>
    <w:basedOn w:val="JNEMNormal"/>
    <w:next w:val="JNEMNormal"/>
    <w:qFormat/>
    <w:rsid w:val="006325BD"/>
    <w:pPr>
      <w:spacing w:line="260" w:lineRule="atLeast"/>
      <w:ind w:left="289"/>
    </w:pPr>
    <w:rPr>
      <w:sz w:val="22"/>
      <w:szCs w:val="26"/>
    </w:rPr>
  </w:style>
  <w:style w:type="paragraph" w:customStyle="1" w:styleId="JNEMTranscripcinNumerada">
    <w:name w:val="JNEM Transcripción Numerada"/>
    <w:basedOn w:val="JNEMNormal"/>
    <w:qFormat/>
    <w:rsid w:val="00F40017"/>
    <w:pPr>
      <w:tabs>
        <w:tab w:val="left" w:pos="992"/>
      </w:tabs>
      <w:spacing w:line="260" w:lineRule="atLeast"/>
      <w:ind w:left="1843" w:hanging="1440"/>
    </w:pPr>
  </w:style>
  <w:style w:type="paragraph" w:customStyle="1" w:styleId="JNEMTranscripcin">
    <w:name w:val="JNEM Transcripción"/>
    <w:basedOn w:val="JNEMNormal"/>
    <w:qFormat/>
    <w:rsid w:val="008D7FC2"/>
    <w:pPr>
      <w:spacing w:line="260" w:lineRule="atLeast"/>
      <w:ind w:left="1843" w:hanging="1440"/>
    </w:pPr>
    <w:rPr>
      <w:sz w:val="22"/>
      <w:szCs w:val="26"/>
    </w:rPr>
  </w:style>
  <w:style w:type="paragraph" w:customStyle="1" w:styleId="PMEBullet">
    <w:name w:val="PME Bullet"/>
    <w:basedOn w:val="JNEMNormal"/>
    <w:rsid w:val="000F3151"/>
    <w:pPr>
      <w:numPr>
        <w:numId w:val="1"/>
      </w:numPr>
      <w:spacing w:after="0"/>
      <w:ind w:left="992" w:hanging="567"/>
    </w:pPr>
  </w:style>
  <w:style w:type="paragraph" w:customStyle="1" w:styleId="JNEMReferencias">
    <w:name w:val="JNEM Referencias"/>
    <w:basedOn w:val="JNEMNormal"/>
    <w:qFormat/>
    <w:rsid w:val="007B27AA"/>
    <w:pPr>
      <w:spacing w:line="260" w:lineRule="atLeast"/>
      <w:ind w:left="289" w:hanging="289"/>
    </w:pPr>
    <w:rPr>
      <w:sz w:val="22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5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E54EA"/>
    <w:rPr>
      <w:rFonts w:ascii="Tahoma" w:hAnsi="Tahoma" w:cs="Tahoma"/>
      <w:sz w:val="16"/>
      <w:szCs w:val="16"/>
    </w:rPr>
  </w:style>
  <w:style w:type="paragraph" w:customStyle="1" w:styleId="JNEMTtuloFigura">
    <w:name w:val="JNEM Título Figura"/>
    <w:basedOn w:val="PMEFigTitle"/>
    <w:qFormat/>
    <w:rsid w:val="00F40017"/>
  </w:style>
  <w:style w:type="character" w:styleId="Hipervnculo">
    <w:name w:val="Hyperlink"/>
    <w:uiPriority w:val="99"/>
    <w:unhideWhenUsed/>
    <w:rsid w:val="00EE36EF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271841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71841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link w:val="Textocomentario"/>
    <w:uiPriority w:val="99"/>
    <w:semiHidden/>
    <w:rsid w:val="00271841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1841"/>
    <w:rPr>
      <w:b/>
      <w:bCs/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semiHidden/>
    <w:rsid w:val="00271841"/>
    <w:rPr>
      <w:b/>
      <w:bCs/>
      <w:sz w:val="20"/>
      <w:szCs w:val="20"/>
    </w:rPr>
  </w:style>
  <w:style w:type="character" w:styleId="Textoennegrita">
    <w:name w:val="Strong"/>
    <w:uiPriority w:val="22"/>
    <w:qFormat/>
    <w:rsid w:val="0008438A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s-C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2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FCA"/>
    <w:pPr>
      <w:spacing w:after="120" w:line="320" w:lineRule="atLeast"/>
      <w:jc w:val="both"/>
    </w:pPr>
    <w:rPr>
      <w:sz w:val="28"/>
      <w:szCs w:val="28"/>
      <w:lang w:val="de-DE" w:eastAsia="de-DE"/>
    </w:rPr>
  </w:style>
  <w:style w:type="paragraph" w:styleId="Ttulo1">
    <w:name w:val="heading 1"/>
    <w:basedOn w:val="Normal"/>
    <w:next w:val="Normal"/>
    <w:link w:val="Ttulo1Car"/>
    <w:uiPriority w:val="9"/>
    <w:qFormat/>
    <w:rsid w:val="00494407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494407"/>
    <w:rPr>
      <w:rFonts w:ascii="Calibri" w:eastAsia="MS Gothic" w:hAnsi="Calibri" w:cs="Times New Roman"/>
      <w:b/>
      <w:bCs/>
      <w:color w:val="345A8A"/>
      <w:sz w:val="32"/>
      <w:szCs w:val="32"/>
    </w:rPr>
  </w:style>
  <w:style w:type="paragraph" w:customStyle="1" w:styleId="JNEMEnacabezado1">
    <w:name w:val="JNEM Enacabezado 1"/>
    <w:basedOn w:val="JNEMNormal"/>
    <w:qFormat/>
    <w:rsid w:val="007B27AA"/>
    <w:pPr>
      <w:keepNext/>
      <w:spacing w:before="120"/>
      <w:jc w:val="center"/>
      <w:outlineLvl w:val="0"/>
    </w:pPr>
    <w:rPr>
      <w:b/>
      <w:bCs/>
      <w:caps/>
      <w:sz w:val="28"/>
      <w:szCs w:val="32"/>
    </w:rPr>
  </w:style>
  <w:style w:type="paragraph" w:customStyle="1" w:styleId="JNEMAutorInstitucin">
    <w:name w:val="JNEM Autor/Institución"/>
    <w:basedOn w:val="JNEMNormal"/>
    <w:qFormat/>
    <w:rsid w:val="008B1301"/>
    <w:pPr>
      <w:jc w:val="center"/>
    </w:pPr>
  </w:style>
  <w:style w:type="paragraph" w:customStyle="1" w:styleId="JNEMAbstract">
    <w:name w:val="JNEM Abstract"/>
    <w:basedOn w:val="JNEMNormal"/>
    <w:qFormat/>
    <w:rsid w:val="008B1301"/>
    <w:pPr>
      <w:spacing w:after="240"/>
    </w:pPr>
    <w:rPr>
      <w:i/>
    </w:rPr>
  </w:style>
  <w:style w:type="paragraph" w:customStyle="1" w:styleId="JNEMEncabezado2">
    <w:name w:val="JNEM Encabezado 2"/>
    <w:basedOn w:val="Normal"/>
    <w:qFormat/>
    <w:rsid w:val="00BE0582"/>
    <w:pPr>
      <w:keepNext/>
      <w:spacing w:before="120"/>
      <w:outlineLvl w:val="1"/>
    </w:pPr>
    <w:rPr>
      <w:b/>
      <w:bCs/>
      <w:caps/>
      <w:kern w:val="28"/>
      <w:sz w:val="24"/>
    </w:rPr>
  </w:style>
  <w:style w:type="paragraph" w:customStyle="1" w:styleId="JNEMEncabezado3">
    <w:name w:val="JNEM Encabezado 3"/>
    <w:basedOn w:val="Normal"/>
    <w:qFormat/>
    <w:rsid w:val="00BE0582"/>
    <w:pPr>
      <w:keepNext/>
      <w:outlineLvl w:val="2"/>
    </w:pPr>
    <w:rPr>
      <w:b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C0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C04FCA"/>
    <w:rPr>
      <w:rFonts w:ascii="Times New Roman" w:hAnsi="Times New Roman"/>
      <w:sz w:val="28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283FEC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283FEC"/>
    <w:rPr>
      <w:rFonts w:ascii="Times New Roman" w:hAnsi="Times New Roman"/>
      <w:sz w:val="28"/>
      <w:lang w:val="en-US"/>
    </w:rPr>
  </w:style>
  <w:style w:type="paragraph" w:customStyle="1" w:styleId="ICMEBaselineFirstPage">
    <w:name w:val="ICME Baseline First Page"/>
    <w:basedOn w:val="JNEMNormal"/>
    <w:qFormat/>
    <w:rsid w:val="00BE0582"/>
    <w:pPr>
      <w:spacing w:after="0" w:line="240" w:lineRule="auto"/>
    </w:pPr>
    <w:rPr>
      <w:sz w:val="21"/>
      <w:szCs w:val="21"/>
    </w:rPr>
  </w:style>
  <w:style w:type="table" w:styleId="Tablaconcuadrcula">
    <w:name w:val="Table Grid"/>
    <w:basedOn w:val="Tablanormal"/>
    <w:uiPriority w:val="59"/>
    <w:rsid w:val="00C96E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NEMNormal">
    <w:name w:val="JNEM Normal"/>
    <w:qFormat/>
    <w:rsid w:val="00BE0582"/>
    <w:pPr>
      <w:spacing w:after="120" w:line="320" w:lineRule="atLeast"/>
      <w:jc w:val="both"/>
    </w:pPr>
    <w:rPr>
      <w:sz w:val="24"/>
      <w:szCs w:val="28"/>
      <w:lang w:val="en-US" w:eastAsia="de-DE"/>
    </w:rPr>
  </w:style>
  <w:style w:type="paragraph" w:customStyle="1" w:styleId="PMEBaseline">
    <w:name w:val="PME Baseline"/>
    <w:basedOn w:val="JNEMNormal"/>
    <w:rsid w:val="00E83448"/>
    <w:pPr>
      <w:tabs>
        <w:tab w:val="right" w:pos="9639"/>
      </w:tabs>
    </w:pPr>
  </w:style>
  <w:style w:type="paragraph" w:customStyle="1" w:styleId="ICMEHeadline">
    <w:name w:val="ICME Headline"/>
    <w:basedOn w:val="Normal"/>
    <w:rsid w:val="001A1727"/>
    <w:rPr>
      <w:i/>
    </w:rPr>
  </w:style>
  <w:style w:type="paragraph" w:customStyle="1" w:styleId="PMEFigTitle">
    <w:name w:val="PME Fig Title"/>
    <w:basedOn w:val="JNEMNormal"/>
    <w:next w:val="JNEMNormal"/>
    <w:rsid w:val="00E83448"/>
    <w:pPr>
      <w:spacing w:before="120"/>
      <w:jc w:val="center"/>
    </w:pPr>
  </w:style>
  <w:style w:type="paragraph" w:customStyle="1" w:styleId="JNEMCita">
    <w:name w:val="JNEM Cita"/>
    <w:basedOn w:val="JNEMNormal"/>
    <w:next w:val="JNEMNormal"/>
    <w:qFormat/>
    <w:rsid w:val="006325BD"/>
    <w:pPr>
      <w:spacing w:line="260" w:lineRule="atLeast"/>
      <w:ind w:left="289"/>
    </w:pPr>
    <w:rPr>
      <w:sz w:val="22"/>
      <w:szCs w:val="26"/>
    </w:rPr>
  </w:style>
  <w:style w:type="paragraph" w:customStyle="1" w:styleId="JNEMTranscripcinNumerada">
    <w:name w:val="JNEM Transcripción Numerada"/>
    <w:basedOn w:val="JNEMNormal"/>
    <w:qFormat/>
    <w:rsid w:val="00F40017"/>
    <w:pPr>
      <w:tabs>
        <w:tab w:val="left" w:pos="992"/>
      </w:tabs>
      <w:spacing w:line="260" w:lineRule="atLeast"/>
      <w:ind w:left="1843" w:hanging="1440"/>
    </w:pPr>
  </w:style>
  <w:style w:type="paragraph" w:customStyle="1" w:styleId="JNEMTranscripcin">
    <w:name w:val="JNEM Transcripción"/>
    <w:basedOn w:val="JNEMNormal"/>
    <w:qFormat/>
    <w:rsid w:val="008D7FC2"/>
    <w:pPr>
      <w:spacing w:line="260" w:lineRule="atLeast"/>
      <w:ind w:left="1843" w:hanging="1440"/>
    </w:pPr>
    <w:rPr>
      <w:sz w:val="22"/>
      <w:szCs w:val="26"/>
    </w:rPr>
  </w:style>
  <w:style w:type="paragraph" w:customStyle="1" w:styleId="PMEBullet">
    <w:name w:val="PME Bullet"/>
    <w:basedOn w:val="JNEMNormal"/>
    <w:rsid w:val="000F3151"/>
    <w:pPr>
      <w:numPr>
        <w:numId w:val="1"/>
      </w:numPr>
      <w:spacing w:after="0"/>
      <w:ind w:left="992" w:hanging="567"/>
    </w:pPr>
  </w:style>
  <w:style w:type="paragraph" w:customStyle="1" w:styleId="JNEMReferencias">
    <w:name w:val="JNEM Referencias"/>
    <w:basedOn w:val="JNEMNormal"/>
    <w:qFormat/>
    <w:rsid w:val="007B27AA"/>
    <w:pPr>
      <w:spacing w:line="260" w:lineRule="atLeast"/>
      <w:ind w:left="289" w:hanging="289"/>
    </w:pPr>
    <w:rPr>
      <w:sz w:val="22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5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E54EA"/>
    <w:rPr>
      <w:rFonts w:ascii="Tahoma" w:hAnsi="Tahoma" w:cs="Tahoma"/>
      <w:sz w:val="16"/>
      <w:szCs w:val="16"/>
    </w:rPr>
  </w:style>
  <w:style w:type="paragraph" w:customStyle="1" w:styleId="JNEMTtuloFigura">
    <w:name w:val="JNEM Título Figura"/>
    <w:basedOn w:val="PMEFigTitle"/>
    <w:qFormat/>
    <w:rsid w:val="00F40017"/>
  </w:style>
  <w:style w:type="character" w:styleId="Hipervnculo">
    <w:name w:val="Hyperlink"/>
    <w:uiPriority w:val="99"/>
    <w:unhideWhenUsed/>
    <w:rsid w:val="00EE36EF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271841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71841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link w:val="Textocomentario"/>
    <w:uiPriority w:val="99"/>
    <w:semiHidden/>
    <w:rsid w:val="00271841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1841"/>
    <w:rPr>
      <w:b/>
      <w:bCs/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semiHidden/>
    <w:rsid w:val="00271841"/>
    <w:rPr>
      <w:b/>
      <w:bCs/>
      <w:sz w:val="20"/>
      <w:szCs w:val="20"/>
    </w:rPr>
  </w:style>
  <w:style w:type="character" w:styleId="Textoennegrita">
    <w:name w:val="Strong"/>
    <w:uiPriority w:val="22"/>
    <w:qFormat/>
    <w:rsid w:val="000843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1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6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SaveAsSingleFile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rieleKaiser\AppData\Local\Microsoft\Windows\Temporary%20Internet%20Files\Content.Outlook\FDFIZ6KX\1301xx_PME_Templat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\Users\GabrieleKaiser\AppData\Local\Microsoft\Windows\Temporary Internet Files\Content.Outlook\FDFIZ6KX\1301xx_PME_Template.dot</Template>
  <TotalTime>77</TotalTime>
  <Pages>3</Pages>
  <Words>757</Words>
  <Characters>4169</Characters>
  <Application>Microsoft Macintosh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template-ICME-13</vt:lpstr>
      <vt:lpstr>template-ICME-13</vt:lpstr>
    </vt:vector>
  </TitlesOfParts>
  <Company>LMU München</Company>
  <LinksUpToDate>false</LinksUpToDate>
  <CharactersWithSpaces>4917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template-ICME-13</dc:title>
  <dc:subject/>
  <dc:creator>GabrieleKaiser</dc:creator>
  <cp:keywords/>
  <cp:lastModifiedBy>MARCOS BARRA</cp:lastModifiedBy>
  <cp:revision>15</cp:revision>
  <dcterms:created xsi:type="dcterms:W3CDTF">2018-09-09T15:53:00Z</dcterms:created>
  <dcterms:modified xsi:type="dcterms:W3CDTF">2018-09-09T18:09:00Z</dcterms:modified>
</cp:coreProperties>
</file>